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9A" w:rsidRPr="001E6A41" w:rsidRDefault="003A6E9A" w:rsidP="0026316A">
      <w:pPr>
        <w:pStyle w:val="Heading1"/>
        <w:spacing w:line="276" w:lineRule="auto"/>
        <w:rPr>
          <w:rFonts w:ascii="Calibri" w:hAnsi="Calibri"/>
          <w:b w:val="0"/>
          <w:i/>
          <w:noProof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47.25pt;visibility:visible">
            <v:imagedata r:id="rId7" r:href="rId8"/>
          </v:shape>
        </w:pict>
      </w:r>
    </w:p>
    <w:p w:rsidR="003A6E9A" w:rsidRPr="00D327ED" w:rsidRDefault="003A6E9A" w:rsidP="007E7EEB">
      <w:pPr>
        <w:pStyle w:val="Title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U M O W A  U C Z E S T N I C T W A  </w:t>
      </w:r>
      <w:r w:rsidRPr="00D327ED">
        <w:rPr>
          <w:rFonts w:ascii="Calibri" w:hAnsi="Calibri" w:cs="Calibri"/>
          <w:sz w:val="22"/>
          <w:szCs w:val="22"/>
        </w:rPr>
        <w:br/>
        <w:t>W  PROJEKCIE</w:t>
      </w:r>
    </w:p>
    <w:p w:rsidR="003A6E9A" w:rsidRPr="00D327ED" w:rsidRDefault="003A6E9A" w:rsidP="007E7EEB">
      <w:pPr>
        <w:rPr>
          <w:rFonts w:ascii="Calibri" w:hAnsi="Calibri" w:cs="Calibri"/>
        </w:rPr>
      </w:pPr>
    </w:p>
    <w:p w:rsidR="003A6E9A" w:rsidRPr="00D327ED" w:rsidRDefault="003A6E9A" w:rsidP="007E7EEB">
      <w:pPr>
        <w:jc w:val="both"/>
        <w:rPr>
          <w:rFonts w:ascii="Calibri" w:hAnsi="Calibri" w:cs="Calibri"/>
        </w:rPr>
      </w:pPr>
      <w:r w:rsidRPr="00D327ED">
        <w:rPr>
          <w:rFonts w:ascii="Calibri" w:hAnsi="Calibri" w:cs="Calibri"/>
        </w:rPr>
        <w:t xml:space="preserve">Zawarta w dniu ......................... pomiędzy: </w:t>
      </w:r>
    </w:p>
    <w:p w:rsidR="003A6E9A" w:rsidRPr="00D327ED" w:rsidRDefault="003A6E9A" w:rsidP="007E7EEB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D327ED">
        <w:rPr>
          <w:rFonts w:ascii="Calibri" w:eastAsia="DejaVuSans" w:hAnsi="Calibri" w:cs="Calibri"/>
          <w:sz w:val="22"/>
          <w:szCs w:val="22"/>
        </w:rPr>
        <w:t xml:space="preserve">Gminą </w:t>
      </w:r>
      <w:r>
        <w:rPr>
          <w:rFonts w:ascii="Calibri" w:eastAsia="DejaVuSans" w:hAnsi="Calibri" w:cs="Calibri"/>
          <w:sz w:val="22"/>
          <w:szCs w:val="22"/>
        </w:rPr>
        <w:t>Modliborzyce</w:t>
      </w:r>
      <w:r w:rsidRPr="00D327ED">
        <w:rPr>
          <w:rFonts w:ascii="Calibri" w:hAnsi="Calibri" w:cs="Calibri"/>
          <w:sz w:val="22"/>
          <w:szCs w:val="22"/>
        </w:rPr>
        <w:t xml:space="preserve">/ Szkoła Podstawowa w ………………………………… reprezentowaną  przez  ……………………………, jako </w:t>
      </w:r>
      <w:r w:rsidRPr="00D327ED">
        <w:rPr>
          <w:rFonts w:ascii="Calibri" w:hAnsi="Calibri" w:cs="Calibri"/>
          <w:b/>
          <w:sz w:val="22"/>
          <w:szCs w:val="22"/>
        </w:rPr>
        <w:t xml:space="preserve">Wnioskodawcą </w:t>
      </w:r>
    </w:p>
    <w:p w:rsidR="003A6E9A" w:rsidRPr="00D327ED" w:rsidRDefault="003A6E9A" w:rsidP="007E7EEB">
      <w:pPr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a:</w:t>
      </w:r>
    </w:p>
    <w:p w:rsidR="003A6E9A" w:rsidRPr="00D327ED" w:rsidRDefault="003A6E9A" w:rsidP="007E7EEB">
      <w:pPr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Panem/Panią*............................................................ zam. ………………………………………………………</w:t>
      </w:r>
    </w:p>
    <w:p w:rsidR="003A6E9A" w:rsidRPr="00D327ED" w:rsidRDefault="003A6E9A" w:rsidP="007E7EEB">
      <w:pPr>
        <w:jc w:val="both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ul................................................................................  jako </w:t>
      </w:r>
      <w:r w:rsidRPr="00D327ED">
        <w:rPr>
          <w:rFonts w:ascii="Calibri" w:hAnsi="Calibri" w:cs="Calibri"/>
          <w:b/>
          <w:sz w:val="22"/>
          <w:szCs w:val="22"/>
        </w:rPr>
        <w:t>Uczestnikiem</w:t>
      </w:r>
    </w:p>
    <w:p w:rsidR="003A6E9A" w:rsidRPr="00D327ED" w:rsidRDefault="003A6E9A" w:rsidP="007E7EEB">
      <w:pPr>
        <w:jc w:val="both"/>
        <w:rPr>
          <w:rFonts w:ascii="Calibri" w:hAnsi="Calibri" w:cs="Calibri"/>
          <w:b/>
          <w:sz w:val="22"/>
          <w:szCs w:val="22"/>
        </w:rPr>
      </w:pPr>
    </w:p>
    <w:p w:rsidR="003A6E9A" w:rsidRPr="00D327ED" w:rsidRDefault="003A6E9A" w:rsidP="00E62C41">
      <w:pPr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Niniejsza umowa </w:t>
      </w:r>
      <w:r w:rsidRPr="00D327ED">
        <w:rPr>
          <w:rFonts w:ascii="Calibri" w:hAnsi="Calibri" w:cs="Calibri"/>
          <w:b/>
          <w:sz w:val="22"/>
          <w:szCs w:val="22"/>
        </w:rPr>
        <w:t xml:space="preserve">dotyczy udziału w projekcie w szkoleniach - na warunkach określonych w niniejszej umowie. </w:t>
      </w:r>
    </w:p>
    <w:p w:rsidR="003A6E9A" w:rsidRPr="00D327ED" w:rsidRDefault="003A6E9A" w:rsidP="00E62C41">
      <w:pPr>
        <w:rPr>
          <w:rFonts w:ascii="Calibri" w:hAnsi="Calibri" w:cs="Calibri"/>
          <w:b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 1</w:t>
      </w:r>
    </w:p>
    <w:p w:rsidR="003A6E9A" w:rsidRPr="00D327ED" w:rsidRDefault="003A6E9A" w:rsidP="00807933">
      <w:pPr>
        <w:jc w:val="both"/>
        <w:rPr>
          <w:rFonts w:ascii="Calibri" w:hAnsi="Calibri" w:cs="Calibri"/>
          <w:sz w:val="22"/>
          <w:szCs w:val="22"/>
        </w:rPr>
      </w:pPr>
    </w:p>
    <w:p w:rsidR="003A6E9A" w:rsidRPr="00D327ED" w:rsidRDefault="003A6E9A" w:rsidP="00A717F3">
      <w:pPr>
        <w:tabs>
          <w:tab w:val="left" w:pos="1335"/>
        </w:tabs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1. Wnioskodawca Projektu pt. </w:t>
      </w:r>
      <w:r w:rsidRPr="00D327ED">
        <w:rPr>
          <w:rFonts w:ascii="Calibri" w:hAnsi="Calibri" w:cs="Calibri"/>
          <w:b/>
          <w:sz w:val="22"/>
          <w:szCs w:val="22"/>
        </w:rPr>
        <w:t>„</w:t>
      </w:r>
      <w:r w:rsidRPr="004A1285">
        <w:rPr>
          <w:rFonts w:ascii="Calibri" w:hAnsi="Calibri" w:cs="Calibri"/>
          <w:b/>
          <w:color w:val="212121"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D327ED">
        <w:rPr>
          <w:rStyle w:val="FontStyle38"/>
          <w:rFonts w:cs="Calibri"/>
          <w:b/>
          <w:szCs w:val="22"/>
        </w:rPr>
        <w:t>”</w:t>
      </w:r>
      <w:r>
        <w:rPr>
          <w:rStyle w:val="FontStyle38"/>
          <w:rFonts w:cs="Calibri"/>
          <w:b/>
          <w:szCs w:val="22"/>
        </w:rPr>
        <w:t xml:space="preserve">, </w:t>
      </w:r>
      <w:r w:rsidRPr="00B21B35">
        <w:rPr>
          <w:rFonts w:ascii="Calibri" w:hAnsi="Calibri" w:cs="Calibri"/>
          <w:b/>
          <w:sz w:val="22"/>
          <w:szCs w:val="22"/>
        </w:rPr>
        <w:t xml:space="preserve">nr projektu: </w:t>
      </w: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FELU.10.03-IZ.00-0232</w:t>
      </w:r>
      <w:r w:rsidRPr="00B21B35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/23</w:t>
      </w:r>
      <w:r w:rsidRPr="00D327ED">
        <w:rPr>
          <w:rStyle w:val="FontStyle38"/>
          <w:rFonts w:cs="Calibri"/>
          <w:b/>
          <w:szCs w:val="22"/>
        </w:rPr>
        <w:t xml:space="preserve"> </w:t>
      </w:r>
      <w:r w:rsidRPr="00D327ED">
        <w:rPr>
          <w:rFonts w:ascii="Calibri" w:hAnsi="Calibri" w:cs="Calibri"/>
          <w:sz w:val="22"/>
          <w:szCs w:val="22"/>
        </w:rPr>
        <w:t>w ramach  Programu Fundusze Europejskie dla</w:t>
      </w:r>
      <w:r>
        <w:rPr>
          <w:rFonts w:ascii="Calibri" w:hAnsi="Calibri" w:cs="Calibri"/>
          <w:sz w:val="22"/>
          <w:szCs w:val="22"/>
        </w:rPr>
        <w:t xml:space="preserve"> Lubelskiego</w:t>
      </w:r>
      <w:r w:rsidRPr="00D327ED">
        <w:rPr>
          <w:rFonts w:ascii="Calibri" w:hAnsi="Calibri" w:cs="Calibri"/>
          <w:sz w:val="22"/>
          <w:szCs w:val="22"/>
        </w:rPr>
        <w:t xml:space="preserve"> 2021-2027 w ramach Europejskiego Funduszu Społecznego Plus </w:t>
      </w:r>
      <w:r>
        <w:rPr>
          <w:rFonts w:ascii="Calibri" w:hAnsi="Calibri" w:cs="Calibri"/>
          <w:sz w:val="22"/>
          <w:szCs w:val="22"/>
        </w:rPr>
        <w:t>(EFS+)</w:t>
      </w:r>
    </w:p>
    <w:p w:rsidR="003A6E9A" w:rsidRPr="00D327ED" w:rsidRDefault="003A6E9A" w:rsidP="00A04D96">
      <w:pPr>
        <w:jc w:val="both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oświadcza, iż w okresie od dnia  01.12.2023 r. </w:t>
      </w:r>
      <w:r w:rsidRPr="00D327ED">
        <w:rPr>
          <w:rFonts w:ascii="Calibri" w:hAnsi="Calibri" w:cs="Calibri"/>
          <w:color w:val="000000"/>
          <w:sz w:val="22"/>
          <w:szCs w:val="22"/>
        </w:rPr>
        <w:t>do 30.06.202</w:t>
      </w:r>
      <w:r w:rsidRPr="00D327ED">
        <w:rPr>
          <w:rFonts w:ascii="Calibri" w:hAnsi="Calibri" w:cs="Calibri"/>
          <w:sz w:val="22"/>
          <w:szCs w:val="22"/>
        </w:rPr>
        <w:t xml:space="preserve">6r. będzie realizował projekt, w ramach którego przewidziano realizacje </w:t>
      </w:r>
      <w:r>
        <w:rPr>
          <w:rFonts w:ascii="Calibri" w:hAnsi="Calibri" w:cs="Calibri"/>
          <w:sz w:val="22"/>
          <w:szCs w:val="22"/>
        </w:rPr>
        <w:t xml:space="preserve">następujących form wsparcia </w:t>
      </w:r>
      <w:r w:rsidRPr="00D327ED">
        <w:rPr>
          <w:rFonts w:ascii="Calibri" w:hAnsi="Calibri" w:cs="Calibri"/>
          <w:sz w:val="22"/>
          <w:szCs w:val="22"/>
        </w:rPr>
        <w:t xml:space="preserve"> dla nauczycieli zatrudnionych</w:t>
      </w:r>
      <w:r w:rsidRPr="00D327ED">
        <w:rPr>
          <w:rFonts w:ascii="Calibri" w:hAnsi="Calibri" w:cs="Calibri"/>
          <w:b/>
          <w:sz w:val="22"/>
          <w:szCs w:val="22"/>
        </w:rPr>
        <w:t xml:space="preserve"> w </w:t>
      </w:r>
      <w:r w:rsidRPr="00D327ED">
        <w:rPr>
          <w:rFonts w:ascii="Calibri" w:hAnsi="Calibri" w:cs="Calibri"/>
          <w:b/>
          <w:sz w:val="22"/>
          <w:szCs w:val="22"/>
          <w:lang w:eastAsia="en-US"/>
        </w:rPr>
        <w:t xml:space="preserve">Szkole Podstawowej w </w:t>
      </w:r>
      <w:r>
        <w:rPr>
          <w:rFonts w:ascii="Calibri" w:hAnsi="Calibri" w:cs="Calibri"/>
          <w:b/>
          <w:sz w:val="22"/>
          <w:szCs w:val="22"/>
          <w:lang w:eastAsia="en-US"/>
        </w:rPr>
        <w:t>Modliborzycach</w:t>
      </w:r>
      <w:r>
        <w:rPr>
          <w:rFonts w:ascii="Calibri" w:hAnsi="Calibri" w:cs="Calibri"/>
          <w:b/>
          <w:sz w:val="22"/>
          <w:szCs w:val="22"/>
        </w:rPr>
        <w:t>:</w:t>
      </w:r>
    </w:p>
    <w:p w:rsidR="003A6E9A" w:rsidRPr="00D327ED" w:rsidRDefault="003A6E9A" w:rsidP="00A04D96">
      <w:pPr>
        <w:jc w:val="both"/>
        <w:rPr>
          <w:rFonts w:ascii="Calibri" w:hAnsi="Calibri" w:cs="Calibri"/>
          <w:b/>
          <w:sz w:val="22"/>
          <w:szCs w:val="22"/>
        </w:rPr>
      </w:pPr>
    </w:p>
    <w:p w:rsidR="003A6E9A" w:rsidRPr="00D40C73" w:rsidRDefault="003A6E9A" w:rsidP="0076638B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- szkolenia z zielonej transformacji 2h, 15 n-li, </w:t>
      </w:r>
    </w:p>
    <w:p w:rsidR="003A6E9A" w:rsidRDefault="003A6E9A" w:rsidP="0076638B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- szkolenie z kompetencji cyfrowych w oparciu o standard DIGCOMP 8h, </w:t>
      </w: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2gr., 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30 n-li, </w:t>
      </w:r>
    </w:p>
    <w:p w:rsidR="003A6E9A" w:rsidRDefault="003A6E9A" w:rsidP="0076638B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-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 Doskonalenie zawodowe nauczycieli w zakresie pracy z uczniami o specjalnych potrzebach edukacyjnych 6h, 30 n-li, </w:t>
      </w:r>
    </w:p>
    <w:p w:rsidR="003A6E9A" w:rsidRDefault="003A6E9A" w:rsidP="0076638B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- 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szkolenie z modelu dostępnej szkoły/ dot. edukacji włączającej w szkole 6h,</w:t>
      </w: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 3gr.,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 30 n-li. </w:t>
      </w:r>
    </w:p>
    <w:p w:rsidR="003A6E9A" w:rsidRDefault="003A6E9A" w:rsidP="0076638B">
      <w:pPr>
        <w:jc w:val="both"/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-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 Studia podyplomowe kwalifikacyjne: Terapia pedagogiczna zajęcia korek</w:t>
      </w: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cyjno-kompensacyjne, 3 semestry, 1n-l;</w:t>
      </w:r>
    </w:p>
    <w:p w:rsidR="003A6E9A" w:rsidRDefault="003A6E9A" w:rsidP="0076638B">
      <w:pPr>
        <w:jc w:val="both"/>
        <w:rPr>
          <w:rFonts w:ascii="Arial" w:hAnsi="Arial" w:cs="Arial"/>
          <w:color w:val="212121"/>
          <w:spacing w:val="2"/>
          <w:sz w:val="27"/>
          <w:szCs w:val="27"/>
          <w:shd w:val="clear" w:color="auto" w:fill="FFFFFF"/>
        </w:rPr>
      </w:pP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 xml:space="preserve">- </w:t>
      </w:r>
      <w:r w:rsidRPr="00D40C73"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Szkolenie z zakresu innowacyjnych metod nauczania wg metodyki wypracowanej w ramach Modelu Szkoły Ćwiczeń 1 nauczyciel x 10 godzin</w:t>
      </w:r>
      <w:r>
        <w:rPr>
          <w:rFonts w:ascii="Calibri" w:hAnsi="Calibri" w:cs="Calibri"/>
          <w:color w:val="212121"/>
          <w:spacing w:val="2"/>
          <w:sz w:val="22"/>
          <w:szCs w:val="22"/>
          <w:shd w:val="clear" w:color="auto" w:fill="FFFFFF"/>
        </w:rPr>
        <w:t>;</w:t>
      </w:r>
    </w:p>
    <w:p w:rsidR="003A6E9A" w:rsidRPr="005F13F6" w:rsidRDefault="003A6E9A" w:rsidP="0076638B">
      <w:pPr>
        <w:jc w:val="both"/>
        <w:rPr>
          <w:rFonts w:ascii="Calibri" w:hAnsi="Calibri" w:cs="Calibri"/>
          <w:sz w:val="22"/>
          <w:szCs w:val="22"/>
        </w:rPr>
      </w:pPr>
    </w:p>
    <w:p w:rsidR="003A6E9A" w:rsidRPr="00D327ED" w:rsidRDefault="003A6E9A" w:rsidP="00564A2B">
      <w:pPr>
        <w:ind w:left="142" w:hanging="142"/>
        <w:rPr>
          <w:rFonts w:ascii="Calibri" w:hAnsi="Calibri" w:cs="Calibri"/>
          <w:sz w:val="22"/>
          <w:szCs w:val="22"/>
          <w:lang w:eastAsia="en-US"/>
        </w:rPr>
      </w:pPr>
    </w:p>
    <w:p w:rsidR="003A6E9A" w:rsidRDefault="003A6E9A" w:rsidP="00564A2B">
      <w:pPr>
        <w:ind w:left="142" w:hanging="142"/>
        <w:rPr>
          <w:rFonts w:ascii="Calibri" w:hAnsi="Calibri" w:cs="Calibri"/>
          <w:sz w:val="22"/>
          <w:szCs w:val="22"/>
          <w:lang w:eastAsia="en-US"/>
        </w:rPr>
      </w:pPr>
      <w:r w:rsidRPr="00D327ED">
        <w:rPr>
          <w:rFonts w:ascii="Calibri" w:hAnsi="Calibri" w:cs="Calibri"/>
          <w:sz w:val="22"/>
          <w:szCs w:val="22"/>
          <w:lang w:eastAsia="en-US"/>
        </w:rPr>
        <w:t>2. Uczestnik oświadcza że będzie brał udział w szkoleniu/ szkoleniach/studiach podyplomowych</w:t>
      </w:r>
    </w:p>
    <w:p w:rsidR="003A6E9A" w:rsidRPr="00D327ED" w:rsidRDefault="003A6E9A" w:rsidP="00564A2B">
      <w:pPr>
        <w:ind w:left="142" w:hanging="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lang w:eastAsia="en-US"/>
        </w:rPr>
        <w:t xml:space="preserve"> </w:t>
      </w:r>
      <w:r w:rsidRPr="00D327ED">
        <w:rPr>
          <w:rFonts w:ascii="Calibri" w:hAnsi="Calibri" w:cs="Calibri"/>
          <w:sz w:val="22"/>
          <w:szCs w:val="22"/>
          <w:lang w:eastAsia="en-US"/>
        </w:rPr>
        <w:t>……………………………………………………………………</w:t>
      </w:r>
      <w:r>
        <w:rPr>
          <w:rFonts w:ascii="Calibri" w:hAnsi="Calibri" w:cs="Calibri"/>
          <w:sz w:val="22"/>
          <w:szCs w:val="22"/>
          <w:lang w:eastAsia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D327ED">
        <w:rPr>
          <w:rFonts w:ascii="Calibri" w:hAnsi="Calibri" w:cs="Calibri"/>
          <w:sz w:val="22"/>
          <w:szCs w:val="22"/>
          <w:lang w:eastAsia="en-US"/>
        </w:rPr>
        <w:t xml:space="preserve">  </w:t>
      </w:r>
    </w:p>
    <w:p w:rsidR="003A6E9A" w:rsidRPr="00D327ED" w:rsidRDefault="003A6E9A" w:rsidP="007E7EEB">
      <w:pPr>
        <w:ind w:left="360"/>
        <w:jc w:val="both"/>
        <w:rPr>
          <w:rFonts w:ascii="Calibri" w:hAnsi="Calibri" w:cs="Calibri"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 xml:space="preserve"> § 2</w:t>
      </w:r>
    </w:p>
    <w:p w:rsidR="003A6E9A" w:rsidRPr="00D327ED" w:rsidRDefault="003A6E9A" w:rsidP="00D327ED">
      <w:pPr>
        <w:pStyle w:val="BodyText"/>
        <w:jc w:val="both"/>
        <w:rPr>
          <w:rFonts w:ascii="Calibri" w:hAnsi="Calibri" w:cs="Calibri"/>
          <w:b w:val="0"/>
          <w:i w:val="0"/>
          <w:sz w:val="22"/>
          <w:szCs w:val="22"/>
        </w:rPr>
      </w:pPr>
      <w:r w:rsidRPr="00D327ED">
        <w:rPr>
          <w:rFonts w:ascii="Calibri" w:hAnsi="Calibri" w:cs="Calibri"/>
          <w:b w:val="0"/>
          <w:i w:val="0"/>
          <w:sz w:val="22"/>
          <w:szCs w:val="22"/>
        </w:rPr>
        <w:t>Wnioskodawca oświadcza, iż organizowany projekt jest współfinansowany przez Unię Europejską w ramach Europejskiego Funduszu Społecznego Plus</w:t>
      </w:r>
      <w:r>
        <w:rPr>
          <w:rFonts w:ascii="Calibri" w:hAnsi="Calibri" w:cs="Calibri"/>
          <w:b w:val="0"/>
          <w:i w:val="0"/>
          <w:sz w:val="22"/>
          <w:szCs w:val="22"/>
        </w:rPr>
        <w:t xml:space="preserve"> (EFS+)</w:t>
      </w:r>
      <w:r w:rsidRPr="00D327ED">
        <w:rPr>
          <w:rFonts w:ascii="Calibri" w:hAnsi="Calibri" w:cs="Calibri"/>
          <w:b w:val="0"/>
          <w:i w:val="0"/>
          <w:sz w:val="22"/>
          <w:szCs w:val="22"/>
        </w:rPr>
        <w:t xml:space="preserve"> oraz z budżetu państwa i jest bezpłatny dla uczestnika</w:t>
      </w:r>
      <w:r w:rsidRPr="00D327ED">
        <w:rPr>
          <w:rFonts w:ascii="Calibri" w:hAnsi="Calibri" w:cs="Calibri"/>
          <w:i w:val="0"/>
          <w:sz w:val="22"/>
          <w:szCs w:val="22"/>
        </w:rPr>
        <w:t xml:space="preserve">. </w:t>
      </w:r>
      <w:r w:rsidRPr="00D327ED">
        <w:rPr>
          <w:rFonts w:ascii="Calibri" w:hAnsi="Calibri" w:cs="Calibri"/>
          <w:b w:val="0"/>
          <w:i w:val="0"/>
          <w:sz w:val="22"/>
          <w:szCs w:val="22"/>
        </w:rPr>
        <w:t xml:space="preserve">                                                      </w:t>
      </w:r>
    </w:p>
    <w:p w:rsidR="003A6E9A" w:rsidRPr="00D327ED" w:rsidRDefault="003A6E9A" w:rsidP="00D327ED">
      <w:pPr>
        <w:pStyle w:val="BodyText"/>
        <w:rPr>
          <w:rFonts w:ascii="Calibri" w:hAnsi="Calibri" w:cs="Calibri"/>
          <w:i w:val="0"/>
          <w:sz w:val="22"/>
          <w:szCs w:val="22"/>
        </w:rPr>
      </w:pPr>
      <w:r w:rsidRPr="00D327ED">
        <w:rPr>
          <w:rFonts w:ascii="Calibri" w:hAnsi="Calibri" w:cs="Calibri"/>
          <w:i w:val="0"/>
        </w:rPr>
        <w:t>§ 3</w:t>
      </w:r>
    </w:p>
    <w:p w:rsidR="003A6E9A" w:rsidRPr="00D327ED" w:rsidRDefault="003A6E9A" w:rsidP="00725DD7">
      <w:pPr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Do spraw nieuregulowanych w niniejszej umowie mają zastosowanie przepisy Kodeksu cywilnego.</w:t>
      </w: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 4</w:t>
      </w:r>
    </w:p>
    <w:p w:rsidR="003A6E9A" w:rsidRPr="00D327ED" w:rsidRDefault="003A6E9A" w:rsidP="008407AF">
      <w:pPr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Wnioskodawca może powierzyć wykonanie umowy lub jej części osobie trzeciej.</w:t>
      </w:r>
    </w:p>
    <w:p w:rsidR="003A6E9A" w:rsidRPr="00D327ED" w:rsidRDefault="003A6E9A" w:rsidP="008407AF">
      <w:pPr>
        <w:jc w:val="both"/>
        <w:rPr>
          <w:rFonts w:ascii="Calibri" w:hAnsi="Calibri" w:cs="Calibri"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 5</w:t>
      </w:r>
    </w:p>
    <w:p w:rsidR="003A6E9A" w:rsidRPr="00D327ED" w:rsidRDefault="003A6E9A" w:rsidP="00AA5DC7">
      <w:pPr>
        <w:numPr>
          <w:ilvl w:val="0"/>
          <w:numId w:val="3"/>
        </w:numPr>
        <w:ind w:left="0" w:firstLine="0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 Umowa może być w każdym czasie rozwiązana za pisemnym porozumieniem Stron. </w:t>
      </w:r>
    </w:p>
    <w:p w:rsidR="003A6E9A" w:rsidRPr="00D327ED" w:rsidRDefault="003A6E9A" w:rsidP="00D327ED">
      <w:pPr>
        <w:numPr>
          <w:ilvl w:val="0"/>
          <w:numId w:val="3"/>
        </w:numPr>
        <w:ind w:left="0" w:firstLine="0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 Uczestnik,  który  został zakwalifikowany  do udziału  w  projekcie  może  zrezygnować z  udziału  w projekcie  tylko w  wyniku ważnych  zdarzeń </w:t>
      </w:r>
      <w:r>
        <w:rPr>
          <w:rFonts w:ascii="Calibri" w:hAnsi="Calibri" w:cs="Calibri"/>
          <w:sz w:val="22"/>
          <w:szCs w:val="22"/>
        </w:rPr>
        <w:t xml:space="preserve">  losowych  dotyczących jego  </w:t>
      </w:r>
      <w:r w:rsidRPr="00D327ED">
        <w:rPr>
          <w:rFonts w:ascii="Calibri" w:hAnsi="Calibri" w:cs="Calibri"/>
          <w:sz w:val="22"/>
          <w:szCs w:val="22"/>
        </w:rPr>
        <w:t>osoby  lub członka jego rodziny (np. choroba uczestnika).</w:t>
      </w:r>
    </w:p>
    <w:p w:rsidR="003A6E9A" w:rsidRPr="00D327ED" w:rsidRDefault="003A6E9A" w:rsidP="00D327ED">
      <w:pPr>
        <w:numPr>
          <w:ilvl w:val="0"/>
          <w:numId w:val="3"/>
        </w:numPr>
        <w:ind w:left="0" w:firstLine="0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 W celu prawidłowego  wypowiedzenia  umowy  uczestnictwa należy  </w:t>
      </w:r>
      <w:r>
        <w:rPr>
          <w:rFonts w:ascii="Calibri" w:hAnsi="Calibri" w:cs="Calibri"/>
          <w:sz w:val="22"/>
          <w:szCs w:val="22"/>
        </w:rPr>
        <w:t xml:space="preserve">złożyć  pisemną </w:t>
      </w:r>
      <w:r w:rsidRPr="00D327ED">
        <w:rPr>
          <w:rFonts w:ascii="Calibri" w:hAnsi="Calibri" w:cs="Calibri"/>
          <w:sz w:val="22"/>
          <w:szCs w:val="22"/>
        </w:rPr>
        <w:t>rezygnację z miesięcznym okresem wypowiedzenia  u  dyrektora  szkoły.</w:t>
      </w:r>
    </w:p>
    <w:p w:rsidR="003A6E9A" w:rsidRPr="00D327ED" w:rsidRDefault="003A6E9A" w:rsidP="00AA5DC7">
      <w:pPr>
        <w:rPr>
          <w:rFonts w:ascii="Calibri" w:hAnsi="Calibri" w:cs="Calibri"/>
          <w:color w:val="FF0000"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 6</w:t>
      </w:r>
    </w:p>
    <w:p w:rsidR="003A6E9A" w:rsidRDefault="003A6E9A" w:rsidP="007E7EEB">
      <w:pPr>
        <w:jc w:val="both"/>
        <w:rPr>
          <w:rFonts w:ascii="Calibri" w:hAnsi="Calibri" w:cs="Calibri"/>
          <w:color w:val="FF0000"/>
          <w:sz w:val="22"/>
          <w:szCs w:val="22"/>
        </w:rPr>
      </w:pPr>
      <w:r w:rsidRPr="00EA140A">
        <w:rPr>
          <w:rFonts w:ascii="Calibri" w:hAnsi="Calibri" w:cs="Calibri"/>
          <w:sz w:val="22"/>
          <w:szCs w:val="22"/>
        </w:rPr>
        <w:t xml:space="preserve">W związku z przystąpieniem do projektu </w:t>
      </w:r>
      <w:r w:rsidRPr="00EA140A">
        <w:rPr>
          <w:rFonts w:ascii="Calibri" w:hAnsi="Calibri" w:cs="Calibri"/>
          <w:b/>
          <w:sz w:val="22"/>
          <w:szCs w:val="22"/>
        </w:rPr>
        <w:t>„</w:t>
      </w:r>
      <w:r w:rsidRPr="00EA140A">
        <w:rPr>
          <w:rFonts w:ascii="Calibri" w:hAnsi="Calibri" w:cs="Calibri"/>
          <w:b/>
          <w:spacing w:val="3"/>
          <w:sz w:val="22"/>
          <w:szCs w:val="22"/>
          <w:shd w:val="clear" w:color="auto" w:fill="FFFFFF"/>
        </w:rPr>
        <w:t>Realizacja Programu Rozwojowego Szkołach Podstawowych w Gminie Modliborzyce</w:t>
      </w:r>
      <w:r w:rsidRPr="00EA140A">
        <w:rPr>
          <w:rStyle w:val="FontStyle38"/>
          <w:rFonts w:cs="Calibri"/>
          <w:b/>
          <w:szCs w:val="22"/>
        </w:rPr>
        <w:t xml:space="preserve">” </w:t>
      </w:r>
      <w:r w:rsidRPr="00194106">
        <w:rPr>
          <w:rFonts w:ascii="Calibri" w:hAnsi="Calibri" w:cs="Calibri"/>
          <w:sz w:val="22"/>
          <w:szCs w:val="22"/>
        </w:rPr>
        <w:t>zapoznałem/zapoznałam się z Klauzulą Informacyjną stanowiącą Załącznik nr 1 do niniejszej umowy.</w:t>
      </w:r>
    </w:p>
    <w:p w:rsidR="003A6E9A" w:rsidRPr="00D327ED" w:rsidRDefault="003A6E9A" w:rsidP="007E7EEB">
      <w:pPr>
        <w:jc w:val="both"/>
        <w:rPr>
          <w:rFonts w:ascii="Calibri" w:hAnsi="Calibri" w:cs="Calibri"/>
          <w:sz w:val="22"/>
          <w:szCs w:val="22"/>
        </w:rPr>
      </w:pPr>
    </w:p>
    <w:p w:rsidR="003A6E9A" w:rsidRPr="00D327ED" w:rsidRDefault="003A6E9A" w:rsidP="007E7EEB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§7</w:t>
      </w:r>
    </w:p>
    <w:p w:rsidR="003A6E9A" w:rsidRPr="00D327ED" w:rsidRDefault="003A6E9A" w:rsidP="007E7EEB">
      <w:pPr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1. Wszelkie spory związane z umową, jej strony będą  starały się rozwiązywać polubownie w drodze wzajemnego porozumienia.</w:t>
      </w:r>
    </w:p>
    <w:p w:rsidR="003A6E9A" w:rsidRDefault="003A6E9A" w:rsidP="00177E84">
      <w:pPr>
        <w:jc w:val="both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 xml:space="preserve">2. W razie braku możliwości polubownego załatwienia kwestii spornych, spory będą </w:t>
      </w:r>
      <w:r w:rsidRPr="00D327ED">
        <w:rPr>
          <w:rFonts w:ascii="Calibri" w:hAnsi="Calibri" w:cs="Calibri"/>
          <w:color w:val="000000"/>
          <w:sz w:val="22"/>
          <w:szCs w:val="22"/>
        </w:rPr>
        <w:t xml:space="preserve">kierowane do rozstrzygnięcia przez Sąd właściwy miejscowo dla siedziby </w:t>
      </w:r>
      <w:r w:rsidRPr="00D327ED">
        <w:rPr>
          <w:rFonts w:ascii="Calibri" w:hAnsi="Calibri" w:cs="Calibri"/>
          <w:sz w:val="22"/>
          <w:szCs w:val="22"/>
        </w:rPr>
        <w:t>Wnioskodawcy.</w:t>
      </w:r>
      <w:r w:rsidRPr="00D327E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D327ED">
        <w:rPr>
          <w:rFonts w:ascii="Calibri" w:hAnsi="Calibri" w:cs="Calibri"/>
          <w:b/>
          <w:sz w:val="22"/>
          <w:szCs w:val="22"/>
        </w:rPr>
        <w:t xml:space="preserve"> </w:t>
      </w:r>
    </w:p>
    <w:p w:rsidR="003A6E9A" w:rsidRPr="00194106" w:rsidRDefault="003A6E9A" w:rsidP="00A5398C">
      <w:pPr>
        <w:jc w:val="both"/>
        <w:rPr>
          <w:rFonts w:ascii="Calibri" w:hAnsi="Calibri" w:cs="Calibri"/>
          <w:sz w:val="22"/>
          <w:szCs w:val="22"/>
        </w:rPr>
      </w:pPr>
      <w:r w:rsidRPr="00194106">
        <w:rPr>
          <w:rFonts w:ascii="Calibri" w:hAnsi="Calibri" w:cs="Calibri"/>
          <w:sz w:val="22"/>
          <w:szCs w:val="22"/>
        </w:rPr>
        <w:t xml:space="preserve">3. Załączniki stanowią integralną część niniejszej umowy. </w:t>
      </w:r>
    </w:p>
    <w:p w:rsidR="003A6E9A" w:rsidRPr="00D327ED" w:rsidRDefault="003A6E9A" w:rsidP="00177E84">
      <w:pPr>
        <w:jc w:val="both"/>
        <w:rPr>
          <w:rFonts w:ascii="Calibri" w:hAnsi="Calibri" w:cs="Calibri"/>
          <w:b/>
          <w:sz w:val="22"/>
          <w:szCs w:val="22"/>
        </w:rPr>
      </w:pPr>
    </w:p>
    <w:p w:rsidR="003A6E9A" w:rsidRDefault="003A6E9A" w:rsidP="00A04D96">
      <w:pPr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</w:t>
      </w:r>
    </w:p>
    <w:p w:rsidR="003A6E9A" w:rsidRPr="00D327ED" w:rsidRDefault="003A6E9A" w:rsidP="00654DFF">
      <w:pPr>
        <w:jc w:val="center"/>
        <w:rPr>
          <w:rFonts w:ascii="Calibri" w:hAnsi="Calibri" w:cs="Calibri"/>
          <w:b/>
          <w:sz w:val="22"/>
          <w:szCs w:val="22"/>
        </w:rPr>
      </w:pPr>
      <w:r w:rsidRPr="00D327ED">
        <w:rPr>
          <w:rFonts w:ascii="Calibri" w:hAnsi="Calibri" w:cs="Calibri"/>
          <w:b/>
          <w:sz w:val="22"/>
          <w:szCs w:val="22"/>
        </w:rPr>
        <w:t>§ 8</w:t>
      </w:r>
    </w:p>
    <w:p w:rsidR="003A6E9A" w:rsidRPr="00D327ED" w:rsidRDefault="003A6E9A" w:rsidP="00090C67">
      <w:pPr>
        <w:jc w:val="both"/>
        <w:rPr>
          <w:rFonts w:ascii="Calibri" w:hAnsi="Calibri" w:cs="Calibri"/>
          <w:sz w:val="22"/>
          <w:szCs w:val="22"/>
        </w:rPr>
      </w:pPr>
      <w:r w:rsidRPr="00D327ED">
        <w:rPr>
          <w:rFonts w:ascii="Calibri" w:hAnsi="Calibri" w:cs="Calibri"/>
          <w:sz w:val="22"/>
          <w:szCs w:val="22"/>
        </w:rPr>
        <w:t>Umowę sporządzono w dwóch jednobrzmiących egzemplarzach po jednym dla każdej ze stron.</w:t>
      </w:r>
    </w:p>
    <w:p w:rsidR="003A6E9A" w:rsidRPr="00D327ED" w:rsidRDefault="003A6E9A" w:rsidP="007E7EEB">
      <w:pPr>
        <w:rPr>
          <w:rFonts w:ascii="Calibri" w:hAnsi="Calibri" w:cs="Calibri"/>
        </w:rPr>
      </w:pPr>
      <w:r w:rsidRPr="00D327ED">
        <w:rPr>
          <w:rFonts w:ascii="Calibri" w:hAnsi="Calibri" w:cs="Calibri"/>
        </w:rPr>
        <w:t xml:space="preserve">  </w:t>
      </w:r>
    </w:p>
    <w:p w:rsidR="003A6E9A" w:rsidRPr="00D327ED" w:rsidRDefault="003A6E9A" w:rsidP="007E7EEB">
      <w:pPr>
        <w:rPr>
          <w:rFonts w:ascii="Calibri" w:hAnsi="Calibri" w:cs="Calibri"/>
        </w:rPr>
      </w:pPr>
    </w:p>
    <w:p w:rsidR="003A6E9A" w:rsidRPr="00D327ED" w:rsidRDefault="003A6E9A" w:rsidP="007E7EEB">
      <w:pPr>
        <w:rPr>
          <w:rFonts w:ascii="Calibri" w:hAnsi="Calibri" w:cs="Calibri"/>
        </w:rPr>
      </w:pPr>
      <w:r w:rsidRPr="00D327ED">
        <w:rPr>
          <w:rFonts w:ascii="Calibri" w:hAnsi="Calibri" w:cs="Calibri"/>
          <w:b/>
        </w:rPr>
        <w:t xml:space="preserve"> ..............................                                                                                …………………………</w:t>
      </w:r>
    </w:p>
    <w:p w:rsidR="003A6E9A" w:rsidRPr="00D327ED" w:rsidRDefault="003A6E9A" w:rsidP="00177E84">
      <w:pPr>
        <w:rPr>
          <w:rFonts w:ascii="Calibri" w:hAnsi="Calibri" w:cs="Calibri"/>
          <w:b/>
          <w:i/>
        </w:rPr>
      </w:pPr>
      <w:r w:rsidRPr="00D327ED">
        <w:rPr>
          <w:rFonts w:ascii="Calibri" w:hAnsi="Calibri" w:cs="Calibri"/>
          <w:b/>
          <w:i/>
        </w:rPr>
        <w:t xml:space="preserve">    Wnioskodawca</w:t>
      </w:r>
      <w:r w:rsidRPr="00D327ED">
        <w:rPr>
          <w:rFonts w:ascii="Calibri" w:hAnsi="Calibri" w:cs="Calibri"/>
          <w:b/>
          <w:i/>
        </w:rPr>
        <w:tab/>
      </w:r>
      <w:r w:rsidRPr="00D327ED">
        <w:rPr>
          <w:rFonts w:ascii="Calibri" w:hAnsi="Calibri" w:cs="Calibri"/>
          <w:b/>
        </w:rPr>
        <w:tab/>
        <w:t xml:space="preserve"> </w:t>
      </w:r>
      <w:r w:rsidRPr="00D327ED">
        <w:rPr>
          <w:rFonts w:ascii="Calibri" w:hAnsi="Calibri" w:cs="Calibri"/>
          <w:b/>
        </w:rPr>
        <w:tab/>
      </w:r>
      <w:r w:rsidRPr="00D327ED">
        <w:rPr>
          <w:rFonts w:ascii="Calibri" w:hAnsi="Calibri" w:cs="Calibri"/>
          <w:b/>
        </w:rPr>
        <w:tab/>
      </w:r>
      <w:r w:rsidRPr="00D327ED">
        <w:rPr>
          <w:rFonts w:ascii="Calibri" w:hAnsi="Calibri" w:cs="Calibri"/>
          <w:b/>
        </w:rPr>
        <w:tab/>
      </w:r>
      <w:r w:rsidRPr="00D327ED">
        <w:rPr>
          <w:rFonts w:ascii="Calibri" w:hAnsi="Calibri" w:cs="Calibri"/>
          <w:b/>
        </w:rPr>
        <w:tab/>
      </w:r>
      <w:r w:rsidRPr="00D327ED">
        <w:rPr>
          <w:rFonts w:ascii="Calibri" w:hAnsi="Calibri" w:cs="Calibri"/>
          <w:b/>
        </w:rPr>
        <w:tab/>
        <w:t xml:space="preserve">      </w:t>
      </w:r>
      <w:r w:rsidRPr="00D327ED">
        <w:rPr>
          <w:rFonts w:ascii="Calibri" w:hAnsi="Calibri" w:cs="Calibri"/>
          <w:b/>
          <w:i/>
        </w:rPr>
        <w:t xml:space="preserve"> Uczestnik  </w:t>
      </w:r>
    </w:p>
    <w:p w:rsidR="003A6E9A" w:rsidRPr="00177E84" w:rsidRDefault="003A6E9A" w:rsidP="00177E84">
      <w:pPr>
        <w:rPr>
          <w:b/>
          <w:i/>
        </w:rPr>
      </w:pPr>
    </w:p>
    <w:sectPr w:rsidR="003A6E9A" w:rsidRPr="00177E84" w:rsidSect="00BA5711">
      <w:pgSz w:w="11906" w:h="16838"/>
      <w:pgMar w:top="851" w:right="1274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E9A" w:rsidRDefault="003A6E9A" w:rsidP="00AC1C3B">
      <w:r>
        <w:separator/>
      </w:r>
    </w:p>
  </w:endnote>
  <w:endnote w:type="continuationSeparator" w:id="0">
    <w:p w:rsidR="003A6E9A" w:rsidRDefault="003A6E9A" w:rsidP="00AC1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E9A" w:rsidRDefault="003A6E9A" w:rsidP="00AC1C3B">
      <w:r>
        <w:separator/>
      </w:r>
    </w:p>
  </w:footnote>
  <w:footnote w:type="continuationSeparator" w:id="0">
    <w:p w:rsidR="003A6E9A" w:rsidRDefault="003A6E9A" w:rsidP="00AC1C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90E03"/>
    <w:multiLevelType w:val="hybridMultilevel"/>
    <w:tmpl w:val="D48CAA0A"/>
    <w:lvl w:ilvl="0" w:tplc="8C54FE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3674E0"/>
    <w:multiLevelType w:val="hybridMultilevel"/>
    <w:tmpl w:val="7B24A078"/>
    <w:lvl w:ilvl="0" w:tplc="0E009C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412E9B"/>
    <w:multiLevelType w:val="hybridMultilevel"/>
    <w:tmpl w:val="79366C02"/>
    <w:lvl w:ilvl="0" w:tplc="9294B5FE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0A3076C4"/>
    <w:multiLevelType w:val="hybridMultilevel"/>
    <w:tmpl w:val="266E8BDC"/>
    <w:lvl w:ilvl="0" w:tplc="0415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82C33A4"/>
    <w:multiLevelType w:val="hybridMultilevel"/>
    <w:tmpl w:val="7F8EDC48"/>
    <w:lvl w:ilvl="0" w:tplc="76E21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D7A32D6"/>
    <w:multiLevelType w:val="hybridMultilevel"/>
    <w:tmpl w:val="40AED922"/>
    <w:lvl w:ilvl="0" w:tplc="DD4408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4DF5E5C"/>
    <w:multiLevelType w:val="singleLevel"/>
    <w:tmpl w:val="0C30C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  <w:sz w:val="22"/>
        <w:szCs w:val="22"/>
      </w:rPr>
    </w:lvl>
  </w:abstractNum>
  <w:abstractNum w:abstractNumId="8">
    <w:nsid w:val="4B361BBB"/>
    <w:multiLevelType w:val="singleLevel"/>
    <w:tmpl w:val="AECA17E2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  <w:b w:val="0"/>
      </w:rPr>
    </w:lvl>
  </w:abstractNum>
  <w:abstractNum w:abstractNumId="9">
    <w:nsid w:val="5D2E6A7D"/>
    <w:multiLevelType w:val="hybridMultilevel"/>
    <w:tmpl w:val="BCB8514C"/>
    <w:lvl w:ilvl="0" w:tplc="69EE68BE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754356ED"/>
    <w:multiLevelType w:val="hybridMultilevel"/>
    <w:tmpl w:val="C29C84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10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9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C3B"/>
    <w:rsid w:val="000025FF"/>
    <w:rsid w:val="00010E24"/>
    <w:rsid w:val="00036531"/>
    <w:rsid w:val="00090C67"/>
    <w:rsid w:val="000A5011"/>
    <w:rsid w:val="000B28A7"/>
    <w:rsid w:val="000D14DF"/>
    <w:rsid w:val="0010147C"/>
    <w:rsid w:val="00110D69"/>
    <w:rsid w:val="001224F3"/>
    <w:rsid w:val="00125231"/>
    <w:rsid w:val="00144649"/>
    <w:rsid w:val="00146A5A"/>
    <w:rsid w:val="00151AA8"/>
    <w:rsid w:val="0016121B"/>
    <w:rsid w:val="00165BD4"/>
    <w:rsid w:val="001741AC"/>
    <w:rsid w:val="00177E84"/>
    <w:rsid w:val="00191A5C"/>
    <w:rsid w:val="00194106"/>
    <w:rsid w:val="0019637E"/>
    <w:rsid w:val="001B0470"/>
    <w:rsid w:val="001C5A56"/>
    <w:rsid w:val="001E48C3"/>
    <w:rsid w:val="001E6A41"/>
    <w:rsid w:val="001F07A9"/>
    <w:rsid w:val="00214CEB"/>
    <w:rsid w:val="00225C53"/>
    <w:rsid w:val="00225FCF"/>
    <w:rsid w:val="00237385"/>
    <w:rsid w:val="00262700"/>
    <w:rsid w:val="0026316A"/>
    <w:rsid w:val="002C3BA9"/>
    <w:rsid w:val="002D7ED5"/>
    <w:rsid w:val="00313DB1"/>
    <w:rsid w:val="00326565"/>
    <w:rsid w:val="003471B0"/>
    <w:rsid w:val="003548EB"/>
    <w:rsid w:val="00363F3B"/>
    <w:rsid w:val="0036416D"/>
    <w:rsid w:val="003858C0"/>
    <w:rsid w:val="003A6E9A"/>
    <w:rsid w:val="003B2045"/>
    <w:rsid w:val="003C0BAC"/>
    <w:rsid w:val="003C6B0C"/>
    <w:rsid w:val="003C7677"/>
    <w:rsid w:val="003E5D5E"/>
    <w:rsid w:val="003F4D0E"/>
    <w:rsid w:val="003F73C5"/>
    <w:rsid w:val="004043B3"/>
    <w:rsid w:val="004069D5"/>
    <w:rsid w:val="004239ED"/>
    <w:rsid w:val="004636BD"/>
    <w:rsid w:val="004754C5"/>
    <w:rsid w:val="0048216E"/>
    <w:rsid w:val="004901E9"/>
    <w:rsid w:val="00491CDA"/>
    <w:rsid w:val="004A10BF"/>
    <w:rsid w:val="004A1285"/>
    <w:rsid w:val="004B3739"/>
    <w:rsid w:val="004D55C0"/>
    <w:rsid w:val="004F5DE2"/>
    <w:rsid w:val="00506782"/>
    <w:rsid w:val="00523FCD"/>
    <w:rsid w:val="005536F6"/>
    <w:rsid w:val="00564A2B"/>
    <w:rsid w:val="00593869"/>
    <w:rsid w:val="005F13F6"/>
    <w:rsid w:val="005F64C4"/>
    <w:rsid w:val="00606016"/>
    <w:rsid w:val="00606B16"/>
    <w:rsid w:val="0062512E"/>
    <w:rsid w:val="00653E9D"/>
    <w:rsid w:val="00654DFF"/>
    <w:rsid w:val="00677C38"/>
    <w:rsid w:val="006B5D76"/>
    <w:rsid w:val="006C231F"/>
    <w:rsid w:val="006E2860"/>
    <w:rsid w:val="00706C55"/>
    <w:rsid w:val="00725DD7"/>
    <w:rsid w:val="00731E6A"/>
    <w:rsid w:val="00742BEA"/>
    <w:rsid w:val="00745EDD"/>
    <w:rsid w:val="00750762"/>
    <w:rsid w:val="00750D52"/>
    <w:rsid w:val="0076638B"/>
    <w:rsid w:val="007731D2"/>
    <w:rsid w:val="007A08EE"/>
    <w:rsid w:val="007A7F1A"/>
    <w:rsid w:val="007B42F7"/>
    <w:rsid w:val="007C7436"/>
    <w:rsid w:val="007D6A92"/>
    <w:rsid w:val="007E7EEB"/>
    <w:rsid w:val="00807933"/>
    <w:rsid w:val="00827DF4"/>
    <w:rsid w:val="00830064"/>
    <w:rsid w:val="008310BC"/>
    <w:rsid w:val="008407AF"/>
    <w:rsid w:val="008865A4"/>
    <w:rsid w:val="008939A4"/>
    <w:rsid w:val="008D34A0"/>
    <w:rsid w:val="008E3303"/>
    <w:rsid w:val="008F1210"/>
    <w:rsid w:val="008F2D81"/>
    <w:rsid w:val="008F5FC4"/>
    <w:rsid w:val="00931956"/>
    <w:rsid w:val="009504D1"/>
    <w:rsid w:val="00967DB9"/>
    <w:rsid w:val="009F2F1A"/>
    <w:rsid w:val="00A04D96"/>
    <w:rsid w:val="00A178C5"/>
    <w:rsid w:val="00A343B2"/>
    <w:rsid w:val="00A52FB6"/>
    <w:rsid w:val="00A5398C"/>
    <w:rsid w:val="00A542C5"/>
    <w:rsid w:val="00A717F3"/>
    <w:rsid w:val="00A84327"/>
    <w:rsid w:val="00A87F30"/>
    <w:rsid w:val="00AA5DC7"/>
    <w:rsid w:val="00AB7C14"/>
    <w:rsid w:val="00AC1C3B"/>
    <w:rsid w:val="00AD4751"/>
    <w:rsid w:val="00AD558B"/>
    <w:rsid w:val="00AD6AEF"/>
    <w:rsid w:val="00AE60CD"/>
    <w:rsid w:val="00B20AF7"/>
    <w:rsid w:val="00B21B35"/>
    <w:rsid w:val="00B30057"/>
    <w:rsid w:val="00B41DAB"/>
    <w:rsid w:val="00B47DF8"/>
    <w:rsid w:val="00B50347"/>
    <w:rsid w:val="00B66A41"/>
    <w:rsid w:val="00B8638D"/>
    <w:rsid w:val="00B876D1"/>
    <w:rsid w:val="00BA5711"/>
    <w:rsid w:val="00BE75D3"/>
    <w:rsid w:val="00BF20C0"/>
    <w:rsid w:val="00C330E3"/>
    <w:rsid w:val="00C76DBF"/>
    <w:rsid w:val="00C928CC"/>
    <w:rsid w:val="00CD397B"/>
    <w:rsid w:val="00CD73C1"/>
    <w:rsid w:val="00CD7CCC"/>
    <w:rsid w:val="00CD7FFD"/>
    <w:rsid w:val="00CF620D"/>
    <w:rsid w:val="00D06E2F"/>
    <w:rsid w:val="00D1057E"/>
    <w:rsid w:val="00D17396"/>
    <w:rsid w:val="00D327ED"/>
    <w:rsid w:val="00D40C73"/>
    <w:rsid w:val="00D43F68"/>
    <w:rsid w:val="00D54C2B"/>
    <w:rsid w:val="00D66983"/>
    <w:rsid w:val="00D70CBD"/>
    <w:rsid w:val="00D94AEE"/>
    <w:rsid w:val="00DD0E00"/>
    <w:rsid w:val="00DE1224"/>
    <w:rsid w:val="00DF6631"/>
    <w:rsid w:val="00E03F04"/>
    <w:rsid w:val="00E10D66"/>
    <w:rsid w:val="00E13D1D"/>
    <w:rsid w:val="00E17686"/>
    <w:rsid w:val="00E26E1B"/>
    <w:rsid w:val="00E32FAF"/>
    <w:rsid w:val="00E3628E"/>
    <w:rsid w:val="00E57E22"/>
    <w:rsid w:val="00E62C41"/>
    <w:rsid w:val="00E77131"/>
    <w:rsid w:val="00EA03D6"/>
    <w:rsid w:val="00EA140A"/>
    <w:rsid w:val="00EC2728"/>
    <w:rsid w:val="00EE51AD"/>
    <w:rsid w:val="00EF385B"/>
    <w:rsid w:val="00F0129C"/>
    <w:rsid w:val="00F54004"/>
    <w:rsid w:val="00F74450"/>
    <w:rsid w:val="00F841C1"/>
    <w:rsid w:val="00FA6953"/>
    <w:rsid w:val="00FE40BE"/>
    <w:rsid w:val="00FE54EF"/>
    <w:rsid w:val="00FF4B53"/>
    <w:rsid w:val="00FF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C3B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C1C3B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1C3B"/>
    <w:rPr>
      <w:rFonts w:ascii="Calibri Light" w:hAnsi="Calibri Light" w:cs="Times New Roman"/>
      <w:b/>
      <w:kern w:val="32"/>
      <w:sz w:val="32"/>
      <w:lang w:eastAsia="pl-PL"/>
    </w:rPr>
  </w:style>
  <w:style w:type="paragraph" w:styleId="FootnoteText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"/>
    <w:link w:val="FootnoteTextChar1"/>
    <w:uiPriority w:val="99"/>
    <w:rsid w:val="00AC1C3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,-E Fuﬂnotentext Char,Fuﬂnotentext Ursprung Char,Fußnotentext Ursprung Char,-E Fußnotentext Char,Fußnote Char,Footnote text Char,Tekst przypisu Znak Znak Znak Znak Char"/>
    <w:basedOn w:val="DefaultParagraphFont"/>
    <w:link w:val="FootnoteText"/>
    <w:uiPriority w:val="99"/>
    <w:semiHidden/>
    <w:locked/>
    <w:rsid w:val="007C7436"/>
    <w:rPr>
      <w:rFonts w:ascii="Times New Roman" w:hAnsi="Times New Roman" w:cs="Times New Roman"/>
      <w:sz w:val="20"/>
    </w:rPr>
  </w:style>
  <w:style w:type="character" w:customStyle="1" w:styleId="FootnoteTextChar1">
    <w:name w:val="Footnote Text Char1"/>
    <w:aliases w:val="Podrozdział Char1,Footnote Char1,Podrozdzia3 Char1,-E Fuﬂnotentext Char1,Fuﬂnotentext Ursprung Char1,Fußnotentext Ursprung Char1,-E Fußnotentext Char1,Fußnote Char1,Footnote text Char1,Tekst przypisu Znak Znak Znak Znak Char1"/>
    <w:link w:val="FootnoteText"/>
    <w:uiPriority w:val="99"/>
    <w:locked/>
    <w:rsid w:val="00AC1C3B"/>
    <w:rPr>
      <w:rFonts w:ascii="Times New Roman" w:hAnsi="Times New Roman"/>
      <w:sz w:val="20"/>
      <w:lang w:eastAsia="pl-PL"/>
    </w:rPr>
  </w:style>
  <w:style w:type="character" w:styleId="FootnoteReference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efaultParagraphFont"/>
    <w:uiPriority w:val="99"/>
    <w:rsid w:val="00AC1C3B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AC1C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1C3B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1C3B"/>
    <w:rPr>
      <w:rFonts w:ascii="Tahoma" w:hAnsi="Tahoma" w:cs="Times New Roman"/>
      <w:sz w:val="16"/>
      <w:lang w:eastAsia="pl-PL"/>
    </w:rPr>
  </w:style>
  <w:style w:type="paragraph" w:styleId="Footer">
    <w:name w:val="footer"/>
    <w:basedOn w:val="Normal"/>
    <w:link w:val="FooterChar"/>
    <w:uiPriority w:val="99"/>
    <w:rsid w:val="003B204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B2045"/>
    <w:rPr>
      <w:rFonts w:ascii="Times New Roman" w:hAnsi="Times New Roman" w:cs="Times New Roman"/>
      <w:sz w:val="20"/>
      <w:lang w:eastAsia="pl-PL"/>
    </w:rPr>
  </w:style>
  <w:style w:type="paragraph" w:styleId="BodyText">
    <w:name w:val="Body Text"/>
    <w:basedOn w:val="Normal"/>
    <w:link w:val="BodyTextChar"/>
    <w:uiPriority w:val="99"/>
    <w:semiHidden/>
    <w:rsid w:val="003B2045"/>
    <w:pPr>
      <w:jc w:val="center"/>
    </w:pPr>
    <w:rPr>
      <w:b/>
      <w:i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B2045"/>
    <w:rPr>
      <w:rFonts w:ascii="Times New Roman" w:hAnsi="Times New Roman" w:cs="Times New Roman"/>
      <w:b/>
      <w:i/>
      <w:sz w:val="24"/>
      <w:lang w:eastAsia="pl-PL"/>
    </w:rPr>
  </w:style>
  <w:style w:type="paragraph" w:styleId="Title">
    <w:name w:val="Title"/>
    <w:basedOn w:val="Normal"/>
    <w:link w:val="TitleChar"/>
    <w:uiPriority w:val="99"/>
    <w:qFormat/>
    <w:rsid w:val="007E7EEB"/>
    <w:pPr>
      <w:jc w:val="center"/>
    </w:pPr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7E7EEB"/>
    <w:rPr>
      <w:rFonts w:ascii="Times New Roman" w:hAnsi="Times New Roman" w:cs="Times New Roman"/>
      <w:b/>
      <w:sz w:val="20"/>
      <w:lang w:eastAsia="pl-PL"/>
    </w:rPr>
  </w:style>
  <w:style w:type="character" w:customStyle="1" w:styleId="FontStyle38">
    <w:name w:val="Font Style38"/>
    <w:uiPriority w:val="99"/>
    <w:rsid w:val="007E7EEB"/>
    <w:rPr>
      <w:rFonts w:ascii="Calibri" w:hAnsi="Calibri"/>
      <w:sz w:val="22"/>
    </w:rPr>
  </w:style>
  <w:style w:type="paragraph" w:customStyle="1" w:styleId="Default">
    <w:name w:val="Default"/>
    <w:uiPriority w:val="99"/>
    <w:rsid w:val="00146A5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E13D1D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564A2B"/>
    <w:rPr>
      <w:rFonts w:eastAsia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564A2B"/>
    <w:rPr>
      <w:rFonts w:ascii="Times New Roman" w:hAnsi="Times New Roman" w:cs="Times New Roman"/>
      <w:sz w:val="20"/>
      <w:lang w:eastAsia="pl-PL"/>
    </w:rPr>
  </w:style>
  <w:style w:type="character" w:styleId="EndnoteReference">
    <w:name w:val="endnote reference"/>
    <w:basedOn w:val="DefaultParagraphFont"/>
    <w:uiPriority w:val="99"/>
    <w:semiHidden/>
    <w:rsid w:val="00564A2B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11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949EA.DDD663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533</Words>
  <Characters>3198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agnieszka.dudzinska</dc:creator>
  <cp:keywords/>
  <dc:description/>
  <cp:lastModifiedBy>Agab</cp:lastModifiedBy>
  <cp:revision>5</cp:revision>
  <dcterms:created xsi:type="dcterms:W3CDTF">2024-01-22T10:42:00Z</dcterms:created>
  <dcterms:modified xsi:type="dcterms:W3CDTF">2024-02-08T10:38:00Z</dcterms:modified>
</cp:coreProperties>
</file>