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DE3" w:rsidRPr="001E6A41" w:rsidRDefault="00F57DE3" w:rsidP="00AC1C3B">
      <w:pPr>
        <w:pStyle w:val="Heading1"/>
        <w:spacing w:line="276" w:lineRule="auto"/>
        <w:jc w:val="center"/>
        <w:rPr>
          <w:rFonts w:ascii="Calibri" w:hAnsi="Calibri"/>
          <w:b w:val="0"/>
          <w:i/>
          <w:noProof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8pt;visibility:visible">
            <v:imagedata r:id="rId7" r:href="rId8"/>
          </v:shape>
        </w:pict>
      </w:r>
    </w:p>
    <w:p w:rsidR="00F57DE3" w:rsidRDefault="00F57DE3" w:rsidP="00DD4ABE">
      <w:pPr>
        <w:pStyle w:val="Title"/>
        <w:rPr>
          <w:sz w:val="22"/>
          <w:szCs w:val="22"/>
        </w:rPr>
      </w:pPr>
      <w:bookmarkStart w:id="0" w:name="_GoBack"/>
      <w:bookmarkEnd w:id="0"/>
    </w:p>
    <w:p w:rsidR="00F57DE3" w:rsidRDefault="00F57DE3" w:rsidP="00DD4ABE">
      <w:pPr>
        <w:pStyle w:val="Title"/>
        <w:rPr>
          <w:sz w:val="22"/>
          <w:szCs w:val="22"/>
        </w:rPr>
      </w:pPr>
    </w:p>
    <w:p w:rsidR="00F57DE3" w:rsidRPr="00CF1F7B" w:rsidRDefault="00F57DE3" w:rsidP="00DD4ABE">
      <w:pPr>
        <w:pStyle w:val="Title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U M O W A  U C Z E S T N I C T W A  </w:t>
      </w:r>
      <w:r w:rsidRPr="00CF1F7B">
        <w:rPr>
          <w:rFonts w:ascii="Calibri" w:hAnsi="Calibri" w:cs="Calibri"/>
          <w:sz w:val="22"/>
          <w:szCs w:val="22"/>
        </w:rPr>
        <w:br/>
        <w:t>W  PROJEKCIE</w:t>
      </w:r>
    </w:p>
    <w:p w:rsidR="00F57DE3" w:rsidRPr="00CF1F7B" w:rsidRDefault="00F57DE3" w:rsidP="00DD4ABE">
      <w:pPr>
        <w:rPr>
          <w:rFonts w:ascii="Calibri" w:hAnsi="Calibri" w:cs="Calibri"/>
          <w:sz w:val="22"/>
          <w:szCs w:val="22"/>
        </w:rPr>
      </w:pPr>
    </w:p>
    <w:p w:rsidR="00F57DE3" w:rsidRPr="00CF1F7B" w:rsidRDefault="00F57DE3" w:rsidP="00DD4ABE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Zawarta w dniu ......................... pomiędzy: </w:t>
      </w:r>
    </w:p>
    <w:p w:rsidR="00F57DE3" w:rsidRPr="00CF1F7B" w:rsidRDefault="00F57DE3" w:rsidP="00C72D7A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eastAsia="DejaVuSans" w:hAnsi="Calibri" w:cs="Calibri"/>
          <w:sz w:val="22"/>
          <w:szCs w:val="22"/>
        </w:rPr>
        <w:t xml:space="preserve">Gminą </w:t>
      </w:r>
      <w:r>
        <w:rPr>
          <w:rFonts w:ascii="Calibri" w:eastAsia="DejaVuSans" w:hAnsi="Calibri" w:cs="Calibri"/>
          <w:sz w:val="22"/>
          <w:szCs w:val="22"/>
        </w:rPr>
        <w:t>Modliborzyce</w:t>
      </w:r>
      <w:r w:rsidRPr="00D327ED">
        <w:rPr>
          <w:rFonts w:ascii="Calibri" w:hAnsi="Calibri" w:cs="Calibri"/>
          <w:sz w:val="22"/>
          <w:szCs w:val="22"/>
        </w:rPr>
        <w:t xml:space="preserve">/ Szkoła Podstawowa </w:t>
      </w:r>
      <w:r w:rsidRPr="00CF1F7B">
        <w:rPr>
          <w:rFonts w:ascii="Calibri" w:hAnsi="Calibri" w:cs="Calibri"/>
          <w:sz w:val="22"/>
          <w:szCs w:val="22"/>
        </w:rPr>
        <w:t>……………………………..</w:t>
      </w:r>
      <w:r w:rsidRPr="00CF1F7B">
        <w:rPr>
          <w:rFonts w:ascii="Calibri" w:hAnsi="Calibri" w:cs="Calibri"/>
          <w:bCs/>
          <w:sz w:val="22"/>
          <w:szCs w:val="22"/>
        </w:rPr>
        <w:t xml:space="preserve"> </w:t>
      </w:r>
      <w:r w:rsidRPr="00CF1F7B">
        <w:rPr>
          <w:rFonts w:ascii="Calibri" w:hAnsi="Calibri" w:cs="Calibri"/>
          <w:sz w:val="22"/>
          <w:szCs w:val="22"/>
        </w:rPr>
        <w:t xml:space="preserve">reprezentowaną przez ……………………………………………… </w:t>
      </w:r>
      <w:r w:rsidRPr="00CF1F7B">
        <w:rPr>
          <w:rFonts w:ascii="Calibri" w:hAnsi="Calibri" w:cs="Calibri"/>
          <w:b/>
          <w:sz w:val="22"/>
          <w:szCs w:val="22"/>
        </w:rPr>
        <w:t>,</w:t>
      </w:r>
      <w:r w:rsidRPr="00CF1F7B">
        <w:rPr>
          <w:rFonts w:ascii="Calibri" w:hAnsi="Calibri" w:cs="Calibri"/>
          <w:sz w:val="22"/>
          <w:szCs w:val="22"/>
        </w:rPr>
        <w:t xml:space="preserve">  jako </w:t>
      </w:r>
      <w:r w:rsidRPr="00CF1F7B">
        <w:rPr>
          <w:rFonts w:ascii="Calibri" w:hAnsi="Calibri" w:cs="Calibri"/>
          <w:b/>
          <w:sz w:val="22"/>
          <w:szCs w:val="22"/>
        </w:rPr>
        <w:t xml:space="preserve">Wnioskodawcą </w:t>
      </w:r>
    </w:p>
    <w:p w:rsidR="00F57DE3" w:rsidRPr="00CF1F7B" w:rsidRDefault="00F57DE3" w:rsidP="00DD4ABE">
      <w:pPr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a:</w:t>
      </w:r>
    </w:p>
    <w:p w:rsidR="00F57DE3" w:rsidRPr="00CF1F7B" w:rsidRDefault="00F57DE3" w:rsidP="00DD4ABE">
      <w:pPr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>Panem/Panią*............................................................ zam. …………………………………………………………</w:t>
      </w:r>
    </w:p>
    <w:p w:rsidR="00F57DE3" w:rsidRPr="00CF1F7B" w:rsidRDefault="00F57DE3" w:rsidP="00F307B7">
      <w:pPr>
        <w:spacing w:line="276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CF1F7B">
        <w:rPr>
          <w:rFonts w:ascii="Calibri" w:hAnsi="Calibri" w:cs="Calibri"/>
          <w:sz w:val="22"/>
          <w:szCs w:val="22"/>
        </w:rPr>
        <w:t xml:space="preserve">ul................................................................................ jako </w:t>
      </w:r>
      <w:r w:rsidRPr="00CF1F7B">
        <w:rPr>
          <w:rFonts w:ascii="Calibri" w:hAnsi="Calibri" w:cs="Calibri"/>
          <w:b/>
          <w:sz w:val="22"/>
          <w:szCs w:val="22"/>
        </w:rPr>
        <w:t>Uczestnikiem</w:t>
      </w:r>
      <w:r w:rsidRPr="00CF1F7B">
        <w:rPr>
          <w:rFonts w:ascii="Calibri" w:hAnsi="Calibri" w:cs="Calibri"/>
          <w:sz w:val="22"/>
          <w:szCs w:val="22"/>
        </w:rPr>
        <w:t xml:space="preserve">  w imieniu </w:t>
      </w:r>
      <w:r w:rsidRPr="00CF1F7B">
        <w:rPr>
          <w:rFonts w:ascii="Calibri" w:hAnsi="Calibri" w:cs="Calibri"/>
          <w:b/>
          <w:sz w:val="22"/>
          <w:szCs w:val="22"/>
          <w:u w:val="single"/>
        </w:rPr>
        <w:t>swojego dziecka</w:t>
      </w:r>
      <w:r w:rsidRPr="00CF1F7B">
        <w:rPr>
          <w:rFonts w:ascii="Calibri" w:hAnsi="Calibri" w:cs="Calibri"/>
          <w:b/>
          <w:sz w:val="22"/>
          <w:szCs w:val="22"/>
        </w:rPr>
        <w:t xml:space="preserve"> …………………………..……………(imię i nazwisko dziecka)  i dotyczy udziału w projekcie dziecka -  zwanego dalej dzieckiem lub </w:t>
      </w:r>
      <w:r w:rsidRPr="00CF1F7B">
        <w:rPr>
          <w:rFonts w:ascii="Calibri" w:hAnsi="Calibri" w:cs="Calibri"/>
          <w:b/>
          <w:sz w:val="22"/>
          <w:szCs w:val="22"/>
          <w:u w:val="single"/>
        </w:rPr>
        <w:t>uczniem</w:t>
      </w:r>
      <w:r w:rsidRPr="00CF1F7B">
        <w:rPr>
          <w:rFonts w:ascii="Calibri" w:hAnsi="Calibri" w:cs="Calibri"/>
          <w:b/>
          <w:sz w:val="22"/>
          <w:szCs w:val="22"/>
        </w:rPr>
        <w:t xml:space="preserve">,  w zajęciach w poniższym projekcie, - na warunkach określonych w niniejszej umowie. </w:t>
      </w: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 1</w:t>
      </w:r>
    </w:p>
    <w:p w:rsidR="00F57DE3" w:rsidRPr="00D327ED" w:rsidRDefault="00F57DE3" w:rsidP="00CF1F7B">
      <w:pPr>
        <w:tabs>
          <w:tab w:val="left" w:pos="1335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1. Wnioskodawca Projektu pt. </w:t>
      </w:r>
      <w:r w:rsidRPr="004A1285">
        <w:rPr>
          <w:rFonts w:ascii="Calibri" w:hAnsi="Calibri" w:cs="Calibri"/>
          <w:b/>
          <w:sz w:val="22"/>
          <w:szCs w:val="22"/>
        </w:rPr>
        <w:t>„</w:t>
      </w:r>
      <w:r w:rsidRPr="004A1285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4A1285">
        <w:rPr>
          <w:rFonts w:ascii="Calibri" w:hAnsi="Calibri" w:cs="Calibri"/>
          <w:b/>
          <w:sz w:val="22"/>
          <w:szCs w:val="22"/>
        </w:rPr>
        <w:t xml:space="preserve">”, nr projektu: </w:t>
      </w:r>
      <w:r w:rsidRPr="004A1285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FELU.10.03-IZ.00-0232/23</w:t>
      </w:r>
      <w:r>
        <w:rPr>
          <w:rFonts w:ascii="Calibri" w:hAnsi="Calibri" w:cs="Calibri"/>
          <w:color w:val="212121"/>
          <w:spacing w:val="3"/>
          <w:sz w:val="22"/>
          <w:szCs w:val="22"/>
          <w:shd w:val="clear" w:color="auto" w:fill="FFFFFF"/>
        </w:rPr>
        <w:t xml:space="preserve"> </w:t>
      </w:r>
      <w:r w:rsidRPr="00D327ED">
        <w:rPr>
          <w:rFonts w:ascii="Calibri" w:hAnsi="Calibri" w:cs="Calibri"/>
          <w:sz w:val="22"/>
          <w:szCs w:val="22"/>
        </w:rPr>
        <w:t xml:space="preserve">w ramach  Programu Fundusze Europejskie dla </w:t>
      </w:r>
      <w:r>
        <w:rPr>
          <w:rFonts w:ascii="Calibri" w:hAnsi="Calibri" w:cs="Calibri"/>
          <w:sz w:val="22"/>
          <w:szCs w:val="22"/>
        </w:rPr>
        <w:t>Lubelskiego</w:t>
      </w:r>
      <w:r w:rsidRPr="00D327ED">
        <w:rPr>
          <w:rFonts w:ascii="Calibri" w:hAnsi="Calibri" w:cs="Calibri"/>
          <w:sz w:val="22"/>
          <w:szCs w:val="22"/>
        </w:rPr>
        <w:t xml:space="preserve"> 2021-2027 w ramach Europejskiego Funduszu Społecznego Plus </w:t>
      </w:r>
      <w:r>
        <w:rPr>
          <w:rFonts w:ascii="Calibri" w:hAnsi="Calibri" w:cs="Calibri"/>
          <w:sz w:val="22"/>
          <w:szCs w:val="22"/>
        </w:rPr>
        <w:t>(EFS+)</w:t>
      </w:r>
    </w:p>
    <w:p w:rsidR="00F57DE3" w:rsidRPr="00CF1F7B" w:rsidRDefault="00F57DE3" w:rsidP="00CF1F7B">
      <w:pPr>
        <w:spacing w:before="240"/>
        <w:jc w:val="both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oświadcza, iż w okresie od dnia  01.12.2023 r. </w:t>
      </w:r>
      <w:r w:rsidRPr="00D327ED">
        <w:rPr>
          <w:rFonts w:ascii="Calibri" w:hAnsi="Calibri" w:cs="Calibri"/>
          <w:color w:val="000000"/>
          <w:sz w:val="22"/>
          <w:szCs w:val="22"/>
        </w:rPr>
        <w:t>do 30.06.202</w:t>
      </w:r>
      <w:r w:rsidRPr="00D327ED">
        <w:rPr>
          <w:rFonts w:ascii="Calibri" w:hAnsi="Calibri" w:cs="Calibri"/>
          <w:sz w:val="22"/>
          <w:szCs w:val="22"/>
        </w:rPr>
        <w:t>6r</w:t>
      </w:r>
      <w:r>
        <w:rPr>
          <w:rFonts w:ascii="Calibri" w:hAnsi="Calibri" w:cs="Calibri"/>
          <w:sz w:val="22"/>
          <w:szCs w:val="22"/>
        </w:rPr>
        <w:t>.</w:t>
      </w:r>
      <w:r w:rsidRPr="00CF1F7B">
        <w:rPr>
          <w:rFonts w:ascii="Calibri" w:hAnsi="Calibri" w:cs="Calibri"/>
          <w:sz w:val="22"/>
          <w:szCs w:val="22"/>
        </w:rPr>
        <w:t xml:space="preserve"> będzie realizował projekt, w ramach którego przewidziano do zrealizowania dla uczniów:</w:t>
      </w:r>
    </w:p>
    <w:p w:rsidR="00F57DE3" w:rsidRDefault="00F57DE3" w:rsidP="00F804D5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:rsidR="00F57DE3" w:rsidRPr="003858C0" w:rsidRDefault="00F57DE3" w:rsidP="004A1285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  <w:r w:rsidRPr="003858C0">
        <w:rPr>
          <w:rFonts w:ascii="Calibri" w:hAnsi="Calibri" w:cs="Calibri"/>
          <w:b/>
          <w:sz w:val="22"/>
          <w:szCs w:val="22"/>
        </w:rPr>
        <w:t>Szkoła Podstawowa w Modliborzycach: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DLA UCZNIÓW (TYP 1b):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z języka angielskiego, zajęcia dydaktyczno-wyrównawcze, 40 uczniów ( 20dz, 20ch) 5gr. x 86 godzin;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z języka angielskiego, zajęcia rozwijające uzdolnienia, 24 uczniów (15dz,9ch) 3gr. x 86 godzin; Zajęcia z matematyki, zajęcia dydaktyczno-wyrównawcze, 8 uczniów (5dz,3ch) 1gr. x 86 godzin.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DLA UCZNIÓW (TYP 1e):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Z</w:t>
      </w: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ajęcia z doradztwo edukacyjno-zawodowe 53 uczniów (25dz,28ch) 1gr. x 86 godzin.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DLA UCZNIÓW (TYP 1d):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zajęcia korekcyjno - kompensacyjne, 15 uczniów (6dz,9ch) 3gr. x 86 godzin;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logopedyczne, 8 uczniów (4dz,4ch) 2gr. x 86 godzin.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ZAJĘCIA DLA UCZNIÓW (TYP 1j): </w:t>
      </w:r>
    </w:p>
    <w:p w:rsidR="00F57DE3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Zaj z matematyki wg modelu szkoły ćwiczeń 8 uczniów (4dz, 4ch)1 gr.x172h; </w:t>
      </w:r>
    </w:p>
    <w:p w:rsidR="00F57DE3" w:rsidRPr="003858C0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3858C0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Wyjazd edukacyjny do Huty szkła, 53 uczniów i 4 opiekunów - zajęcia z doradztwa zawodowego.</w:t>
      </w:r>
    </w:p>
    <w:p w:rsidR="00F57DE3" w:rsidRPr="003858C0" w:rsidRDefault="00F57DE3" w:rsidP="004A1285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</w:p>
    <w:p w:rsidR="00F57DE3" w:rsidRPr="00CF1F7B" w:rsidRDefault="00F57DE3" w:rsidP="00DD4ABE">
      <w:pPr>
        <w:pStyle w:val="ListParagraph"/>
        <w:autoSpaceDE w:val="0"/>
        <w:autoSpaceDN w:val="0"/>
        <w:adjustRightInd w:val="0"/>
        <w:ind w:left="0"/>
        <w:rPr>
          <w:rFonts w:ascii="Calibri" w:hAnsi="Calibri" w:cs="Calibri"/>
          <w:b/>
          <w:sz w:val="22"/>
          <w:szCs w:val="22"/>
          <w:u w:val="single"/>
        </w:rPr>
      </w:pPr>
    </w:p>
    <w:p w:rsidR="00F57DE3" w:rsidRDefault="00F57DE3" w:rsidP="00F307B7">
      <w:pPr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2. Uczestnik oświadcza, że na zasadach opisanych w niniejszej Umowie, Regulaminie </w:t>
      </w:r>
      <w:r>
        <w:rPr>
          <w:rFonts w:ascii="Calibri" w:hAnsi="Calibri" w:cs="Calibri"/>
          <w:sz w:val="22"/>
          <w:szCs w:val="22"/>
        </w:rPr>
        <w:t>rekrutacji i uczestnictwa w projekcie</w:t>
      </w:r>
      <w:r w:rsidRPr="00CF1F7B">
        <w:rPr>
          <w:rFonts w:ascii="Calibri" w:hAnsi="Calibri" w:cs="Calibri"/>
          <w:sz w:val="22"/>
          <w:szCs w:val="22"/>
        </w:rPr>
        <w:t xml:space="preserve"> oraz</w:t>
      </w:r>
      <w:r>
        <w:rPr>
          <w:rFonts w:ascii="Calibri" w:hAnsi="Calibri" w:cs="Calibri"/>
          <w:sz w:val="22"/>
          <w:szCs w:val="22"/>
        </w:rPr>
        <w:t xml:space="preserve"> </w:t>
      </w:r>
      <w:r w:rsidRPr="00CF1F7B">
        <w:rPr>
          <w:rFonts w:ascii="Calibri" w:hAnsi="Calibri" w:cs="Calibri"/>
          <w:sz w:val="22"/>
          <w:szCs w:val="22"/>
        </w:rPr>
        <w:t>w</w:t>
      </w:r>
      <w:r>
        <w:rPr>
          <w:rFonts w:ascii="Calibri" w:hAnsi="Calibri" w:cs="Calibri"/>
          <w:sz w:val="22"/>
          <w:szCs w:val="22"/>
        </w:rPr>
        <w:t xml:space="preserve"> </w:t>
      </w:r>
      <w:r w:rsidRPr="00CF1F7B">
        <w:rPr>
          <w:rFonts w:ascii="Calibri" w:hAnsi="Calibri" w:cs="Calibri"/>
          <w:sz w:val="22"/>
          <w:szCs w:val="22"/>
        </w:rPr>
        <w:t>Deklaracji</w:t>
      </w:r>
      <w:r>
        <w:rPr>
          <w:rFonts w:ascii="Calibri" w:hAnsi="Calibri" w:cs="Calibri"/>
          <w:sz w:val="22"/>
          <w:szCs w:val="22"/>
        </w:rPr>
        <w:t xml:space="preserve"> </w:t>
      </w:r>
      <w:r w:rsidRPr="00CF1F7B">
        <w:rPr>
          <w:rFonts w:ascii="Calibri" w:hAnsi="Calibri" w:cs="Calibri"/>
          <w:sz w:val="22"/>
          <w:szCs w:val="22"/>
        </w:rPr>
        <w:t xml:space="preserve">uczestnictwa w projekcie, dziecko będzie uczestniczyć                                       w </w:t>
      </w:r>
      <w:r>
        <w:rPr>
          <w:rFonts w:ascii="Calibri" w:hAnsi="Calibri" w:cs="Calibri"/>
          <w:sz w:val="22"/>
          <w:szCs w:val="22"/>
        </w:rPr>
        <w:t>następujących zajęciach (</w:t>
      </w:r>
      <w:r w:rsidRPr="00CF1F7B">
        <w:rPr>
          <w:rFonts w:ascii="Calibri" w:hAnsi="Calibri" w:cs="Calibri"/>
          <w:sz w:val="22"/>
          <w:szCs w:val="22"/>
        </w:rPr>
        <w:t>o których mowa w ust. 1</w:t>
      </w:r>
      <w:r>
        <w:rPr>
          <w:rFonts w:ascii="Calibri" w:hAnsi="Calibri" w:cs="Calibri"/>
          <w:sz w:val="22"/>
          <w:szCs w:val="22"/>
        </w:rPr>
        <w:t>):</w:t>
      </w:r>
    </w:p>
    <w:p w:rsidR="00F57DE3" w:rsidRPr="00CF1F7B" w:rsidRDefault="00F57DE3" w:rsidP="00F307B7">
      <w:pPr>
        <w:ind w:left="284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F1F7B">
        <w:rPr>
          <w:rFonts w:ascii="Calibri" w:hAnsi="Calibri" w:cs="Calibri"/>
          <w:sz w:val="22"/>
          <w:szCs w:val="22"/>
        </w:rPr>
        <w:t xml:space="preserve"> do których został zakwalifikowany w procesie rekrutacji według list podziału na grupy. Dziecko może uczestniczyć w kilku rodzajach zajęć.</w:t>
      </w:r>
    </w:p>
    <w:p w:rsidR="00F57DE3" w:rsidRPr="00CF1F7B" w:rsidRDefault="00F57DE3" w:rsidP="00DD4ABE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 xml:space="preserve"> § 2</w:t>
      </w:r>
    </w:p>
    <w:p w:rsidR="00F57DE3" w:rsidRPr="00CF1F7B" w:rsidRDefault="00F57DE3" w:rsidP="00BF758E">
      <w:pPr>
        <w:pStyle w:val="BodyText"/>
        <w:jc w:val="both"/>
        <w:rPr>
          <w:rFonts w:ascii="Calibri" w:hAnsi="Calibri" w:cs="Calibri"/>
          <w:b w:val="0"/>
          <w:sz w:val="22"/>
          <w:szCs w:val="22"/>
        </w:rPr>
      </w:pPr>
      <w:r w:rsidRPr="00CF1F7B">
        <w:rPr>
          <w:rFonts w:ascii="Calibri" w:hAnsi="Calibri" w:cs="Calibri"/>
          <w:b w:val="0"/>
          <w:i w:val="0"/>
          <w:sz w:val="22"/>
          <w:szCs w:val="22"/>
        </w:rPr>
        <w:t>Wnioskodawca oświadcza, iż organizowany projekt jest współfinansowany  przez Unię Europejską                   w ramach Europejskiego Funduszu Społecznego</w:t>
      </w:r>
      <w:r>
        <w:rPr>
          <w:rFonts w:ascii="Calibri" w:hAnsi="Calibri" w:cs="Calibri"/>
          <w:b w:val="0"/>
          <w:i w:val="0"/>
          <w:sz w:val="22"/>
          <w:szCs w:val="22"/>
        </w:rPr>
        <w:t xml:space="preserve"> Plus (EFS+)</w:t>
      </w:r>
      <w:r w:rsidRPr="00CF1F7B">
        <w:rPr>
          <w:rFonts w:ascii="Calibri" w:hAnsi="Calibri" w:cs="Calibri"/>
          <w:b w:val="0"/>
          <w:i w:val="0"/>
          <w:sz w:val="22"/>
          <w:szCs w:val="22"/>
        </w:rPr>
        <w:t xml:space="preserve"> oraz z budżetu państwa i jest bezpłatny dla dziecka.                                                          </w:t>
      </w:r>
      <w:r w:rsidRPr="00CF1F7B">
        <w:rPr>
          <w:rFonts w:ascii="Calibri" w:hAnsi="Calibri" w:cs="Calibri"/>
          <w:b w:val="0"/>
          <w:sz w:val="22"/>
          <w:szCs w:val="22"/>
        </w:rPr>
        <w:t xml:space="preserve">               </w:t>
      </w:r>
    </w:p>
    <w:p w:rsidR="00F57DE3" w:rsidRPr="00CF1F7B" w:rsidRDefault="00F57DE3" w:rsidP="00DD4ABE">
      <w:pPr>
        <w:pStyle w:val="BodyText"/>
        <w:ind w:left="405"/>
        <w:rPr>
          <w:rFonts w:ascii="Calibri" w:hAnsi="Calibri" w:cs="Calibri"/>
          <w:b w:val="0"/>
          <w:sz w:val="22"/>
          <w:szCs w:val="22"/>
        </w:rPr>
      </w:pPr>
      <w:r w:rsidRPr="00CF1F7B">
        <w:rPr>
          <w:rFonts w:ascii="Calibri" w:hAnsi="Calibri" w:cs="Calibri"/>
          <w:b w:val="0"/>
          <w:sz w:val="22"/>
          <w:szCs w:val="22"/>
        </w:rPr>
        <w:t xml:space="preserve">                                                                             </w:t>
      </w: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 3</w:t>
      </w:r>
    </w:p>
    <w:p w:rsidR="00F57DE3" w:rsidRPr="00CF1F7B" w:rsidRDefault="00F57DE3" w:rsidP="00DD4ABE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>Do spraw nieuregulowanych w niniejszej umowie mają zastosowanie przepisy Kodeksu Cywilnego.</w:t>
      </w: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 4</w:t>
      </w:r>
    </w:p>
    <w:p w:rsidR="00F57DE3" w:rsidRPr="00CF1F7B" w:rsidRDefault="00F57DE3" w:rsidP="00DD4ABE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Wnioskodawca</w:t>
      </w:r>
      <w:r w:rsidRPr="00CF1F7B">
        <w:rPr>
          <w:rFonts w:ascii="Calibri" w:hAnsi="Calibri" w:cs="Calibri"/>
          <w:sz w:val="22"/>
          <w:szCs w:val="22"/>
        </w:rPr>
        <w:t xml:space="preserve"> może powierzyć wykonanie umowy lub jej części osobie trzeciej.</w:t>
      </w:r>
    </w:p>
    <w:p w:rsidR="00F57DE3" w:rsidRPr="00CF1F7B" w:rsidRDefault="00F57DE3" w:rsidP="00DD4ABE">
      <w:pPr>
        <w:jc w:val="both"/>
        <w:rPr>
          <w:rFonts w:ascii="Calibri" w:hAnsi="Calibri" w:cs="Calibri"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 5</w:t>
      </w:r>
    </w:p>
    <w:p w:rsidR="00F57DE3" w:rsidRPr="00CF1F7B" w:rsidRDefault="00F57DE3" w:rsidP="00AE2D01">
      <w:pPr>
        <w:numPr>
          <w:ilvl w:val="0"/>
          <w:numId w:val="4"/>
        </w:numPr>
        <w:ind w:left="0" w:firstLine="0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 Umowa może być w każdym czasie rozwiązana za pisemnym porozumieniem Stron. </w:t>
      </w:r>
    </w:p>
    <w:p w:rsidR="00F57DE3" w:rsidRPr="00CF1F7B" w:rsidRDefault="00F57DE3" w:rsidP="00AE2D01">
      <w:pPr>
        <w:numPr>
          <w:ilvl w:val="0"/>
          <w:numId w:val="4"/>
        </w:numPr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 Uczestnik,  który  został zakwalifikowany  do udziału  w  projekcie   może  zrezygnować z  udziału                </w:t>
      </w:r>
    </w:p>
    <w:p w:rsidR="00F57DE3" w:rsidRPr="00CF1F7B" w:rsidRDefault="00F57DE3" w:rsidP="00AE2D01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    w projekcie  tylko w  wyniku ważnych  zdarzeń   losowych  dotyczących jego osoby  lub członka jego  </w:t>
      </w:r>
    </w:p>
    <w:p w:rsidR="00F57DE3" w:rsidRPr="00CF1F7B" w:rsidRDefault="00F57DE3" w:rsidP="00AE2D01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    rodziny (np. choroba uczestnika).</w:t>
      </w:r>
    </w:p>
    <w:p w:rsidR="00F57DE3" w:rsidRPr="00CF1F7B" w:rsidRDefault="00F57DE3" w:rsidP="00AE2D01">
      <w:pPr>
        <w:numPr>
          <w:ilvl w:val="0"/>
          <w:numId w:val="4"/>
        </w:numPr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 W celu prawidłowego  wypowiedzenia  umowy  uczestnictwa, należy  złożyć  pisemną rezygnację z    </w:t>
      </w:r>
    </w:p>
    <w:p w:rsidR="00F57DE3" w:rsidRPr="00CF1F7B" w:rsidRDefault="00F57DE3" w:rsidP="00AE2D01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    miesięcznym okresem wypowiedzenia  u  dyrektora  szkoły.</w:t>
      </w: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 6</w:t>
      </w:r>
    </w:p>
    <w:p w:rsidR="00F57DE3" w:rsidRDefault="00F57DE3" w:rsidP="00B72DD4">
      <w:pPr>
        <w:tabs>
          <w:tab w:val="left" w:pos="1335"/>
        </w:tabs>
        <w:rPr>
          <w:rFonts w:ascii="Calibri" w:hAnsi="Calibri" w:cs="Calibri"/>
          <w:color w:val="FF0000"/>
          <w:sz w:val="22"/>
          <w:szCs w:val="22"/>
        </w:rPr>
      </w:pPr>
      <w:r w:rsidRPr="00D0073F">
        <w:rPr>
          <w:rFonts w:ascii="Calibri" w:hAnsi="Calibri" w:cs="Calibri"/>
          <w:sz w:val="22"/>
          <w:szCs w:val="22"/>
        </w:rPr>
        <w:t xml:space="preserve">W związku z przystąpieniem do projektu </w:t>
      </w:r>
      <w:r w:rsidRPr="00D0073F">
        <w:rPr>
          <w:rFonts w:ascii="Calibri" w:hAnsi="Calibri" w:cs="Calibri"/>
          <w:b/>
          <w:sz w:val="22"/>
          <w:szCs w:val="22"/>
        </w:rPr>
        <w:t>„</w:t>
      </w:r>
      <w:r w:rsidRPr="00D0073F">
        <w:rPr>
          <w:rFonts w:ascii="Calibri" w:hAnsi="Calibri" w:cs="Calibri"/>
          <w:b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D0073F">
        <w:rPr>
          <w:rStyle w:val="FontStyle38"/>
          <w:rFonts w:cs="Calibri"/>
          <w:b/>
          <w:szCs w:val="22"/>
        </w:rPr>
        <w:t xml:space="preserve">” </w:t>
      </w:r>
      <w:r w:rsidRPr="00194106">
        <w:rPr>
          <w:rFonts w:ascii="Calibri" w:hAnsi="Calibri" w:cs="Calibri"/>
          <w:sz w:val="22"/>
          <w:szCs w:val="22"/>
        </w:rPr>
        <w:t>zapoznałem/zapoznałam się z Klauzulą Informacyjną stanowiącą Załącznik nr 1 do niniejszej umowy.</w:t>
      </w:r>
    </w:p>
    <w:p w:rsidR="00F57DE3" w:rsidRPr="00225FCF" w:rsidRDefault="00F57DE3" w:rsidP="00B72DD4">
      <w:pPr>
        <w:tabs>
          <w:tab w:val="left" w:pos="1335"/>
        </w:tabs>
        <w:rPr>
          <w:rFonts w:ascii="Calibri" w:hAnsi="Calibri" w:cs="Calibri"/>
          <w:b/>
          <w:color w:val="FF0000"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§7</w:t>
      </w:r>
    </w:p>
    <w:p w:rsidR="00F57DE3" w:rsidRPr="00CF1F7B" w:rsidRDefault="00F57DE3" w:rsidP="00DD4ABE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>1. Wszelkie spory związane z umową, jej strony będą się starały rozwiązywać polubownie w drodze wzajemnego porozumienia.</w:t>
      </w:r>
    </w:p>
    <w:p w:rsidR="00F57DE3" w:rsidRDefault="00F57DE3" w:rsidP="009B2F61">
      <w:pPr>
        <w:jc w:val="both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 xml:space="preserve">2. W razie braku możliwości polubownego załatwienia kwestii spornych, spory będą </w:t>
      </w:r>
      <w:r w:rsidRPr="00CF1F7B">
        <w:rPr>
          <w:rFonts w:ascii="Calibri" w:hAnsi="Calibri" w:cs="Calibri"/>
          <w:color w:val="000000"/>
          <w:sz w:val="22"/>
          <w:szCs w:val="22"/>
        </w:rPr>
        <w:t xml:space="preserve">kierowane do rozstrzygnięcia przez Sąd właściwy miejscowo dla siedziby Wnioskodawcy. </w:t>
      </w:r>
      <w:r w:rsidRPr="00CF1F7B">
        <w:rPr>
          <w:rFonts w:ascii="Calibri" w:hAnsi="Calibri" w:cs="Calibri"/>
          <w:b/>
          <w:sz w:val="22"/>
          <w:szCs w:val="22"/>
        </w:rPr>
        <w:t xml:space="preserve"> </w:t>
      </w:r>
    </w:p>
    <w:p w:rsidR="00F57DE3" w:rsidRPr="00194106" w:rsidRDefault="00F57DE3" w:rsidP="00C431BA">
      <w:pPr>
        <w:jc w:val="both"/>
        <w:rPr>
          <w:rFonts w:ascii="Calibri" w:hAnsi="Calibri" w:cs="Calibri"/>
          <w:sz w:val="22"/>
          <w:szCs w:val="22"/>
        </w:rPr>
      </w:pPr>
      <w:r w:rsidRPr="00194106">
        <w:rPr>
          <w:rFonts w:ascii="Calibri" w:hAnsi="Calibri" w:cs="Calibri"/>
          <w:sz w:val="22"/>
          <w:szCs w:val="22"/>
        </w:rPr>
        <w:t xml:space="preserve">3. Załączniki stanowią integralną część niniejszej umowy. </w:t>
      </w:r>
    </w:p>
    <w:p w:rsidR="00F57DE3" w:rsidRPr="00CF1F7B" w:rsidRDefault="00F57DE3" w:rsidP="009B2F61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57DE3" w:rsidRPr="00CF1F7B" w:rsidRDefault="00F57DE3" w:rsidP="00DD4ABE">
      <w:pPr>
        <w:jc w:val="center"/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>§ 8</w:t>
      </w:r>
    </w:p>
    <w:p w:rsidR="00F57DE3" w:rsidRPr="00CF1F7B" w:rsidRDefault="00F57DE3" w:rsidP="00DD4ABE">
      <w:pPr>
        <w:jc w:val="both"/>
        <w:rPr>
          <w:rFonts w:ascii="Calibri" w:hAnsi="Calibri" w:cs="Calibri"/>
          <w:sz w:val="22"/>
          <w:szCs w:val="22"/>
        </w:rPr>
      </w:pPr>
      <w:r w:rsidRPr="00CF1F7B">
        <w:rPr>
          <w:rFonts w:ascii="Calibri" w:hAnsi="Calibri" w:cs="Calibri"/>
          <w:sz w:val="22"/>
          <w:szCs w:val="22"/>
        </w:rPr>
        <w:t>Umowę sporządzono w dwóch jednobrzmiących egzemplarzach po jednym dla każdej ze stron.</w:t>
      </w:r>
    </w:p>
    <w:p w:rsidR="00F57DE3" w:rsidRPr="00CF1F7B" w:rsidRDefault="00F57DE3" w:rsidP="00DD4ABE">
      <w:pPr>
        <w:rPr>
          <w:rFonts w:ascii="Calibri" w:hAnsi="Calibri" w:cs="Calibri"/>
          <w:sz w:val="22"/>
          <w:szCs w:val="22"/>
        </w:rPr>
      </w:pPr>
    </w:p>
    <w:p w:rsidR="00F57DE3" w:rsidRPr="00CF1F7B" w:rsidRDefault="00F57DE3" w:rsidP="00DD4ABE">
      <w:pPr>
        <w:rPr>
          <w:rFonts w:ascii="Calibri" w:hAnsi="Calibri" w:cs="Calibri"/>
          <w:sz w:val="22"/>
          <w:szCs w:val="22"/>
        </w:rPr>
      </w:pPr>
    </w:p>
    <w:p w:rsidR="00F57DE3" w:rsidRPr="00CF1F7B" w:rsidRDefault="00F57DE3" w:rsidP="00DD4ABE">
      <w:pPr>
        <w:rPr>
          <w:rFonts w:ascii="Calibri" w:hAnsi="Calibri" w:cs="Calibri"/>
          <w:sz w:val="22"/>
          <w:szCs w:val="22"/>
        </w:rPr>
      </w:pPr>
    </w:p>
    <w:p w:rsidR="00F57DE3" w:rsidRPr="00CF1F7B" w:rsidRDefault="00F57DE3" w:rsidP="00DD4ABE">
      <w:pPr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sz w:val="22"/>
          <w:szCs w:val="22"/>
        </w:rPr>
        <w:t xml:space="preserve"> ………………………………………..                                           </w:t>
      </w:r>
      <w:r>
        <w:rPr>
          <w:rFonts w:ascii="Calibri" w:hAnsi="Calibri" w:cs="Calibri"/>
          <w:b/>
          <w:sz w:val="22"/>
          <w:szCs w:val="22"/>
        </w:rPr>
        <w:t xml:space="preserve">                                 </w:t>
      </w:r>
      <w:r w:rsidRPr="00CF1F7B">
        <w:rPr>
          <w:rFonts w:ascii="Calibri" w:hAnsi="Calibri" w:cs="Calibri"/>
          <w:b/>
          <w:sz w:val="22"/>
          <w:szCs w:val="22"/>
        </w:rPr>
        <w:t xml:space="preserve"> ………………………………….                                                               </w:t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  <w:t xml:space="preserve">  </w:t>
      </w:r>
    </w:p>
    <w:p w:rsidR="00F57DE3" w:rsidRPr="00CF1F7B" w:rsidRDefault="00F57DE3" w:rsidP="002B4BF7">
      <w:pPr>
        <w:rPr>
          <w:rFonts w:ascii="Calibri" w:hAnsi="Calibri" w:cs="Calibri"/>
          <w:b/>
          <w:sz w:val="22"/>
          <w:szCs w:val="22"/>
        </w:rPr>
      </w:pPr>
      <w:r w:rsidRPr="00CF1F7B">
        <w:rPr>
          <w:rFonts w:ascii="Calibri" w:hAnsi="Calibri" w:cs="Calibri"/>
          <w:b/>
          <w:i/>
          <w:sz w:val="22"/>
          <w:szCs w:val="22"/>
        </w:rPr>
        <w:t xml:space="preserve"> Wnioskodawca</w:t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</w:r>
      <w:r w:rsidRPr="00CF1F7B">
        <w:rPr>
          <w:rFonts w:ascii="Calibri" w:hAnsi="Calibri" w:cs="Calibri"/>
          <w:b/>
          <w:sz w:val="22"/>
          <w:szCs w:val="22"/>
        </w:rPr>
        <w:tab/>
        <w:t xml:space="preserve">                           Rodzic/opiekun prawny</w:t>
      </w:r>
    </w:p>
    <w:p w:rsidR="00F57DE3" w:rsidRPr="00CF1F7B" w:rsidRDefault="00F57DE3" w:rsidP="002B4BF7">
      <w:pPr>
        <w:rPr>
          <w:rFonts w:ascii="Calibri" w:hAnsi="Calibri" w:cs="Calibri"/>
          <w:b/>
          <w:i/>
          <w:sz w:val="22"/>
          <w:szCs w:val="22"/>
        </w:rPr>
      </w:pPr>
    </w:p>
    <w:sectPr w:rsidR="00F57DE3" w:rsidRPr="00CF1F7B" w:rsidSect="00F307B7">
      <w:pgSz w:w="11906" w:h="16838"/>
      <w:pgMar w:top="284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DE3" w:rsidRDefault="00F57DE3" w:rsidP="00AC1C3B">
      <w:r>
        <w:separator/>
      </w:r>
    </w:p>
  </w:endnote>
  <w:endnote w:type="continuationSeparator" w:id="0">
    <w:p w:rsidR="00F57DE3" w:rsidRDefault="00F57DE3" w:rsidP="00AC1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DE3" w:rsidRDefault="00F57DE3" w:rsidP="00AC1C3B">
      <w:r>
        <w:separator/>
      </w:r>
    </w:p>
  </w:footnote>
  <w:footnote w:type="continuationSeparator" w:id="0">
    <w:p w:rsidR="00F57DE3" w:rsidRDefault="00F57DE3" w:rsidP="00AC1C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2E9B"/>
    <w:multiLevelType w:val="hybridMultilevel"/>
    <w:tmpl w:val="79366C02"/>
    <w:lvl w:ilvl="0" w:tplc="9294B5FE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">
    <w:nsid w:val="0A3076C4"/>
    <w:multiLevelType w:val="hybridMultilevel"/>
    <w:tmpl w:val="266E8BDC"/>
    <w:lvl w:ilvl="0" w:tplc="0415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E37127D"/>
    <w:multiLevelType w:val="hybridMultilevel"/>
    <w:tmpl w:val="E49819AA"/>
    <w:lvl w:ilvl="0" w:tplc="DE58654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4DF5E5C"/>
    <w:multiLevelType w:val="singleLevel"/>
    <w:tmpl w:val="0C30C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  <w:sz w:val="22"/>
        <w:szCs w:val="22"/>
      </w:rPr>
    </w:lvl>
  </w:abstractNum>
  <w:abstractNum w:abstractNumId="5">
    <w:nsid w:val="4B361BBB"/>
    <w:multiLevelType w:val="singleLevel"/>
    <w:tmpl w:val="36C223C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  <w:i w:val="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C3B"/>
    <w:rsid w:val="00022830"/>
    <w:rsid w:val="00024970"/>
    <w:rsid w:val="00036531"/>
    <w:rsid w:val="0005041E"/>
    <w:rsid w:val="00053105"/>
    <w:rsid w:val="00053C70"/>
    <w:rsid w:val="0009388A"/>
    <w:rsid w:val="000C20EF"/>
    <w:rsid w:val="000C637A"/>
    <w:rsid w:val="000F7BCC"/>
    <w:rsid w:val="0010147C"/>
    <w:rsid w:val="0010265A"/>
    <w:rsid w:val="00127E9D"/>
    <w:rsid w:val="0014132C"/>
    <w:rsid w:val="001616BB"/>
    <w:rsid w:val="0017092F"/>
    <w:rsid w:val="00185359"/>
    <w:rsid w:val="00190ADC"/>
    <w:rsid w:val="00191A5C"/>
    <w:rsid w:val="00194106"/>
    <w:rsid w:val="001A767B"/>
    <w:rsid w:val="001B0470"/>
    <w:rsid w:val="001E6A41"/>
    <w:rsid w:val="001F190D"/>
    <w:rsid w:val="001F5EE2"/>
    <w:rsid w:val="00225FCF"/>
    <w:rsid w:val="00262700"/>
    <w:rsid w:val="002B4BF7"/>
    <w:rsid w:val="002F709A"/>
    <w:rsid w:val="003130ED"/>
    <w:rsid w:val="0032505D"/>
    <w:rsid w:val="0034207B"/>
    <w:rsid w:val="003538B3"/>
    <w:rsid w:val="0038250D"/>
    <w:rsid w:val="003858C0"/>
    <w:rsid w:val="003B2045"/>
    <w:rsid w:val="003C0666"/>
    <w:rsid w:val="0042069C"/>
    <w:rsid w:val="004230B2"/>
    <w:rsid w:val="00432995"/>
    <w:rsid w:val="004336D1"/>
    <w:rsid w:val="004532FE"/>
    <w:rsid w:val="00453B39"/>
    <w:rsid w:val="0048216E"/>
    <w:rsid w:val="004A0DF4"/>
    <w:rsid w:val="004A1285"/>
    <w:rsid w:val="004B2398"/>
    <w:rsid w:val="004B3739"/>
    <w:rsid w:val="004C3DD3"/>
    <w:rsid w:val="004E05F7"/>
    <w:rsid w:val="004E4214"/>
    <w:rsid w:val="004E55BD"/>
    <w:rsid w:val="00506782"/>
    <w:rsid w:val="00532B1D"/>
    <w:rsid w:val="005536F6"/>
    <w:rsid w:val="00583059"/>
    <w:rsid w:val="005C234D"/>
    <w:rsid w:val="00601C88"/>
    <w:rsid w:val="0060689A"/>
    <w:rsid w:val="006133D8"/>
    <w:rsid w:val="006233B9"/>
    <w:rsid w:val="0062512E"/>
    <w:rsid w:val="006345B3"/>
    <w:rsid w:val="006905AB"/>
    <w:rsid w:val="006F1BC9"/>
    <w:rsid w:val="006F2B17"/>
    <w:rsid w:val="006F6FA2"/>
    <w:rsid w:val="00716513"/>
    <w:rsid w:val="00725E66"/>
    <w:rsid w:val="007306F8"/>
    <w:rsid w:val="00740BE1"/>
    <w:rsid w:val="00771A55"/>
    <w:rsid w:val="007A1135"/>
    <w:rsid w:val="007B5F76"/>
    <w:rsid w:val="007B668A"/>
    <w:rsid w:val="007C6A74"/>
    <w:rsid w:val="00803822"/>
    <w:rsid w:val="008069F8"/>
    <w:rsid w:val="00814701"/>
    <w:rsid w:val="0087263E"/>
    <w:rsid w:val="008A7720"/>
    <w:rsid w:val="008B7568"/>
    <w:rsid w:val="008C0EC9"/>
    <w:rsid w:val="008C14B6"/>
    <w:rsid w:val="008F51B0"/>
    <w:rsid w:val="0091441E"/>
    <w:rsid w:val="009504D1"/>
    <w:rsid w:val="009958C7"/>
    <w:rsid w:val="009B2F61"/>
    <w:rsid w:val="009D6C13"/>
    <w:rsid w:val="009F2B45"/>
    <w:rsid w:val="00A00F14"/>
    <w:rsid w:val="00A2362D"/>
    <w:rsid w:val="00A33556"/>
    <w:rsid w:val="00A35224"/>
    <w:rsid w:val="00A548DE"/>
    <w:rsid w:val="00A77D6A"/>
    <w:rsid w:val="00A84327"/>
    <w:rsid w:val="00AC1C3B"/>
    <w:rsid w:val="00AC730F"/>
    <w:rsid w:val="00AC7E93"/>
    <w:rsid w:val="00AE2D01"/>
    <w:rsid w:val="00AF0F62"/>
    <w:rsid w:val="00B20AF7"/>
    <w:rsid w:val="00B21B35"/>
    <w:rsid w:val="00B27359"/>
    <w:rsid w:val="00B66A41"/>
    <w:rsid w:val="00B677FE"/>
    <w:rsid w:val="00B72C58"/>
    <w:rsid w:val="00B72DD4"/>
    <w:rsid w:val="00B83200"/>
    <w:rsid w:val="00B8638D"/>
    <w:rsid w:val="00B87C02"/>
    <w:rsid w:val="00BA5997"/>
    <w:rsid w:val="00BB358E"/>
    <w:rsid w:val="00BD6B7C"/>
    <w:rsid w:val="00BE0414"/>
    <w:rsid w:val="00BE6A16"/>
    <w:rsid w:val="00BE75D3"/>
    <w:rsid w:val="00BF107D"/>
    <w:rsid w:val="00BF758E"/>
    <w:rsid w:val="00C05B0B"/>
    <w:rsid w:val="00C153E1"/>
    <w:rsid w:val="00C20EB6"/>
    <w:rsid w:val="00C26744"/>
    <w:rsid w:val="00C431BA"/>
    <w:rsid w:val="00C65046"/>
    <w:rsid w:val="00C72D7A"/>
    <w:rsid w:val="00C76DBF"/>
    <w:rsid w:val="00CB70EE"/>
    <w:rsid w:val="00CD397B"/>
    <w:rsid w:val="00CD5767"/>
    <w:rsid w:val="00CE531C"/>
    <w:rsid w:val="00CE6965"/>
    <w:rsid w:val="00CF1F7B"/>
    <w:rsid w:val="00D0073F"/>
    <w:rsid w:val="00D327ED"/>
    <w:rsid w:val="00D44F02"/>
    <w:rsid w:val="00D55686"/>
    <w:rsid w:val="00D62729"/>
    <w:rsid w:val="00D94AEE"/>
    <w:rsid w:val="00D95636"/>
    <w:rsid w:val="00DA2117"/>
    <w:rsid w:val="00DA56C5"/>
    <w:rsid w:val="00DC737F"/>
    <w:rsid w:val="00DD4ABE"/>
    <w:rsid w:val="00DE26E0"/>
    <w:rsid w:val="00DF31B0"/>
    <w:rsid w:val="00E026E8"/>
    <w:rsid w:val="00E03F04"/>
    <w:rsid w:val="00E058F8"/>
    <w:rsid w:val="00E10D66"/>
    <w:rsid w:val="00E3512C"/>
    <w:rsid w:val="00E46A48"/>
    <w:rsid w:val="00E5661A"/>
    <w:rsid w:val="00E5789B"/>
    <w:rsid w:val="00E57E22"/>
    <w:rsid w:val="00E629C7"/>
    <w:rsid w:val="00EA3931"/>
    <w:rsid w:val="00ED3A5D"/>
    <w:rsid w:val="00ED3B49"/>
    <w:rsid w:val="00ED60BA"/>
    <w:rsid w:val="00EE2AC0"/>
    <w:rsid w:val="00EF26A2"/>
    <w:rsid w:val="00F16CC4"/>
    <w:rsid w:val="00F307B7"/>
    <w:rsid w:val="00F36313"/>
    <w:rsid w:val="00F57DE3"/>
    <w:rsid w:val="00F804D5"/>
    <w:rsid w:val="00FC1743"/>
    <w:rsid w:val="00FE5DE8"/>
    <w:rsid w:val="00FE76E8"/>
    <w:rsid w:val="00FF12DD"/>
    <w:rsid w:val="00FF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C3B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C1C3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1C3B"/>
    <w:rPr>
      <w:rFonts w:ascii="Calibri Light" w:hAnsi="Calibri Light" w:cs="Times New Roman"/>
      <w:b/>
      <w:kern w:val="32"/>
      <w:sz w:val="32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AC1C3B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1C3B"/>
    <w:rPr>
      <w:rFonts w:ascii="Tahoma" w:hAnsi="Tahoma" w:cs="Times New Roman"/>
      <w:sz w:val="16"/>
      <w:lang w:eastAsia="pl-PL"/>
    </w:rPr>
  </w:style>
  <w:style w:type="paragraph" w:styleId="FootnoteText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"/>
    <w:link w:val="FootnoteTextChar1"/>
    <w:uiPriority w:val="99"/>
    <w:rsid w:val="00AC1C3B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efaultParagraphFont"/>
    <w:link w:val="FootnoteText"/>
    <w:uiPriority w:val="99"/>
    <w:semiHidden/>
    <w:locked/>
    <w:rsid w:val="007306F8"/>
    <w:rPr>
      <w:rFonts w:ascii="Times New Roman" w:hAnsi="Times New Roman" w:cs="Times New Roman"/>
      <w:sz w:val="20"/>
    </w:rPr>
  </w:style>
  <w:style w:type="character" w:customStyle="1" w:styleId="FootnoteTextChar1">
    <w:name w:val="Footnote Text Char1"/>
    <w:aliases w:val="Podrozdział Char1,Footnote Char1,Podrozdzia3 Char1,-E Fuﬂnotentext Char1,Fuﬂnotentext Ursprung Char1,Fußnotentext Ursprung Char1,-E Fußnotentext Char1,Fußnote Char1,Footnote text Char1,Tekst przypisu Znak Znak Znak Znak Char1"/>
    <w:link w:val="FootnoteText"/>
    <w:uiPriority w:val="99"/>
    <w:locked/>
    <w:rsid w:val="00AC1C3B"/>
    <w:rPr>
      <w:rFonts w:ascii="Times New Roman" w:hAnsi="Times New Roman"/>
      <w:sz w:val="20"/>
      <w:lang w:eastAsia="pl-PL"/>
    </w:rPr>
  </w:style>
  <w:style w:type="character" w:styleId="FootnoteReference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efaultParagraphFont"/>
    <w:uiPriority w:val="99"/>
    <w:rsid w:val="00AC1C3B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AC1C3B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3B204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B2045"/>
    <w:rPr>
      <w:rFonts w:ascii="Times New Roman" w:hAnsi="Times New Roman" w:cs="Times New Roman"/>
      <w:sz w:val="20"/>
      <w:lang w:eastAsia="pl-PL"/>
    </w:rPr>
  </w:style>
  <w:style w:type="paragraph" w:styleId="BodyText">
    <w:name w:val="Body Text"/>
    <w:basedOn w:val="Normal"/>
    <w:link w:val="BodyTextChar"/>
    <w:uiPriority w:val="99"/>
    <w:semiHidden/>
    <w:rsid w:val="003B2045"/>
    <w:pPr>
      <w:jc w:val="center"/>
    </w:pPr>
    <w:rPr>
      <w:b/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2045"/>
    <w:rPr>
      <w:rFonts w:ascii="Times New Roman" w:hAnsi="Times New Roman" w:cs="Times New Roman"/>
      <w:b/>
      <w:i/>
      <w:sz w:val="24"/>
      <w:lang w:eastAsia="pl-PL"/>
    </w:rPr>
  </w:style>
  <w:style w:type="paragraph" w:styleId="Title">
    <w:name w:val="Title"/>
    <w:basedOn w:val="Normal"/>
    <w:link w:val="TitleChar"/>
    <w:uiPriority w:val="99"/>
    <w:qFormat/>
    <w:rsid w:val="00DD4ABE"/>
    <w:pPr>
      <w:jc w:val="center"/>
    </w:pPr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DD4ABE"/>
    <w:rPr>
      <w:rFonts w:ascii="Times New Roman" w:hAnsi="Times New Roman" w:cs="Times New Roman"/>
      <w:b/>
      <w:sz w:val="20"/>
      <w:lang w:eastAsia="pl-PL"/>
    </w:rPr>
  </w:style>
  <w:style w:type="paragraph" w:styleId="ListParagraph">
    <w:name w:val="List Paragraph"/>
    <w:basedOn w:val="Normal"/>
    <w:uiPriority w:val="99"/>
    <w:qFormat/>
    <w:rsid w:val="00DD4ABE"/>
    <w:pPr>
      <w:ind w:left="708"/>
    </w:pPr>
    <w:rPr>
      <w:rFonts w:eastAsia="Times New Roman"/>
      <w:sz w:val="20"/>
      <w:szCs w:val="20"/>
    </w:rPr>
  </w:style>
  <w:style w:type="character" w:customStyle="1" w:styleId="FontStyle38">
    <w:name w:val="Font Style38"/>
    <w:uiPriority w:val="99"/>
    <w:rsid w:val="00DD4ABE"/>
    <w:rPr>
      <w:rFonts w:ascii="Calibri" w:hAnsi="Calibri"/>
      <w:sz w:val="22"/>
    </w:rPr>
  </w:style>
  <w:style w:type="paragraph" w:customStyle="1" w:styleId="Default">
    <w:name w:val="Default"/>
    <w:uiPriority w:val="99"/>
    <w:rsid w:val="00DD4AB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949EA.DDD663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1264</Words>
  <Characters>7588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agnieszka.dudzinska</dc:creator>
  <cp:keywords/>
  <dc:description/>
  <cp:lastModifiedBy>Agab</cp:lastModifiedBy>
  <cp:revision>5</cp:revision>
  <dcterms:created xsi:type="dcterms:W3CDTF">2024-01-22T10:38:00Z</dcterms:created>
  <dcterms:modified xsi:type="dcterms:W3CDTF">2024-02-08T10:46:00Z</dcterms:modified>
</cp:coreProperties>
</file>